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5003F" w14:textId="3ACC48C8" w:rsidR="00392FFE" w:rsidRPr="008B4C57" w:rsidRDefault="00392FFE" w:rsidP="008B4C57">
      <w:pPr>
        <w:pStyle w:val="Bezmezer"/>
        <w:spacing w:line="360" w:lineRule="auto"/>
        <w:rPr>
          <w:sz w:val="20"/>
          <w:szCs w:val="20"/>
        </w:rPr>
      </w:pPr>
      <w:r w:rsidRPr="008B4C57">
        <w:rPr>
          <w:sz w:val="20"/>
          <w:szCs w:val="20"/>
        </w:rPr>
        <w:t xml:space="preserve">Jméno, příjmení žadatele </w:t>
      </w:r>
      <w:r w:rsidRPr="008B4C57">
        <w:rPr>
          <w:sz w:val="20"/>
          <w:szCs w:val="20"/>
        </w:rPr>
        <w:br/>
      </w:r>
      <w:r w:rsidRPr="008B4C57">
        <w:rPr>
          <w:i/>
          <w:iCs/>
          <w:sz w:val="20"/>
          <w:szCs w:val="20"/>
        </w:rPr>
        <w:t>(zákonného zástupce):</w:t>
      </w:r>
    </w:p>
    <w:p w14:paraId="5FD76A58" w14:textId="1269A1F0" w:rsidR="00392FFE" w:rsidRPr="008B4C57" w:rsidRDefault="00392FFE" w:rsidP="008B4C57">
      <w:pPr>
        <w:pStyle w:val="Bezmezer"/>
        <w:spacing w:line="360" w:lineRule="auto"/>
        <w:rPr>
          <w:sz w:val="20"/>
          <w:szCs w:val="20"/>
        </w:rPr>
      </w:pPr>
      <w:r w:rsidRPr="008B4C57">
        <w:rPr>
          <w:sz w:val="20"/>
          <w:szCs w:val="20"/>
        </w:rPr>
        <w:t xml:space="preserve">Ulice včetně č.p.: </w:t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</w:p>
    <w:p w14:paraId="66179CAA" w14:textId="77777777" w:rsidR="00392FFE" w:rsidRPr="008B4C57" w:rsidRDefault="00392FFE" w:rsidP="008B4C57">
      <w:pPr>
        <w:pStyle w:val="Bezmezer"/>
        <w:spacing w:line="360" w:lineRule="auto"/>
        <w:rPr>
          <w:sz w:val="20"/>
          <w:szCs w:val="20"/>
        </w:rPr>
      </w:pPr>
      <w:r w:rsidRPr="008B4C57">
        <w:rPr>
          <w:sz w:val="20"/>
          <w:szCs w:val="20"/>
        </w:rPr>
        <w:t>Město:</w:t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</w:p>
    <w:p w14:paraId="32E218C6" w14:textId="77777777" w:rsidR="00392FFE" w:rsidRPr="008B4C57" w:rsidRDefault="00392FFE" w:rsidP="008B4C57">
      <w:pPr>
        <w:pStyle w:val="Bezmezer"/>
        <w:spacing w:line="360" w:lineRule="auto"/>
        <w:rPr>
          <w:sz w:val="20"/>
          <w:szCs w:val="20"/>
        </w:rPr>
      </w:pPr>
      <w:r w:rsidRPr="008B4C57">
        <w:rPr>
          <w:sz w:val="20"/>
          <w:szCs w:val="20"/>
        </w:rPr>
        <w:t>PSČ:</w:t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</w:p>
    <w:p w14:paraId="26DD36CD" w14:textId="77777777" w:rsidR="00392FFE" w:rsidRPr="008B4C57" w:rsidRDefault="00392FFE" w:rsidP="008B4C57">
      <w:pPr>
        <w:pStyle w:val="Bezmezer"/>
        <w:spacing w:line="360" w:lineRule="auto"/>
        <w:rPr>
          <w:sz w:val="20"/>
          <w:szCs w:val="20"/>
        </w:rPr>
      </w:pPr>
      <w:r w:rsidRPr="008B4C57">
        <w:rPr>
          <w:sz w:val="20"/>
          <w:szCs w:val="20"/>
        </w:rPr>
        <w:t>telefon:</w:t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  <w:r w:rsidRPr="008B4C57">
        <w:rPr>
          <w:sz w:val="20"/>
          <w:szCs w:val="20"/>
        </w:rPr>
        <w:tab/>
      </w:r>
    </w:p>
    <w:p w14:paraId="0F8C2C45" w14:textId="77777777" w:rsidR="00392FFE" w:rsidRPr="008B4C57" w:rsidRDefault="00392FFE" w:rsidP="00C46AE2">
      <w:pPr>
        <w:pStyle w:val="Bezmezer"/>
        <w:rPr>
          <w:sz w:val="20"/>
          <w:szCs w:val="20"/>
        </w:rPr>
      </w:pPr>
    </w:p>
    <w:p w14:paraId="0F8B05B9" w14:textId="77777777" w:rsidR="00392FFE" w:rsidRPr="008B4C57" w:rsidRDefault="00392FFE" w:rsidP="008B4C57">
      <w:pPr>
        <w:pStyle w:val="Bezmezer"/>
        <w:spacing w:line="276" w:lineRule="auto"/>
        <w:rPr>
          <w:sz w:val="20"/>
          <w:szCs w:val="20"/>
        </w:rPr>
      </w:pPr>
      <w:r w:rsidRPr="008B4C57">
        <w:rPr>
          <w:sz w:val="20"/>
          <w:szCs w:val="20"/>
        </w:rPr>
        <w:t>SPŠ strojní a elektrotechnická, České Budějovice, Dukelská 13</w:t>
      </w:r>
    </w:p>
    <w:p w14:paraId="63673597" w14:textId="77777777" w:rsidR="00392FFE" w:rsidRPr="008B4C57" w:rsidRDefault="00392FFE" w:rsidP="008B4C57">
      <w:pPr>
        <w:pStyle w:val="Bezmezer"/>
        <w:spacing w:line="276" w:lineRule="auto"/>
        <w:rPr>
          <w:sz w:val="20"/>
          <w:szCs w:val="20"/>
        </w:rPr>
      </w:pPr>
      <w:r w:rsidRPr="008B4C57">
        <w:rPr>
          <w:sz w:val="20"/>
          <w:szCs w:val="20"/>
        </w:rPr>
        <w:t>Mgr. Jaroslav Koreš, Ph.D.</w:t>
      </w:r>
    </w:p>
    <w:p w14:paraId="097FC238" w14:textId="77777777" w:rsidR="00392FFE" w:rsidRPr="008B4C57" w:rsidRDefault="00392FFE" w:rsidP="008B4C57">
      <w:pPr>
        <w:pStyle w:val="Bezmezer"/>
        <w:spacing w:line="276" w:lineRule="auto"/>
        <w:rPr>
          <w:sz w:val="20"/>
          <w:szCs w:val="20"/>
        </w:rPr>
      </w:pPr>
      <w:r w:rsidRPr="008B4C57">
        <w:rPr>
          <w:sz w:val="20"/>
          <w:szCs w:val="20"/>
        </w:rPr>
        <w:t>Dukelská 260/13</w:t>
      </w:r>
    </w:p>
    <w:p w14:paraId="054A8217" w14:textId="77777777" w:rsidR="00392FFE" w:rsidRPr="008B4C57" w:rsidRDefault="00392FFE" w:rsidP="008B4C57">
      <w:pPr>
        <w:pStyle w:val="Bezmezer"/>
        <w:spacing w:line="276" w:lineRule="auto"/>
        <w:rPr>
          <w:sz w:val="20"/>
          <w:szCs w:val="20"/>
        </w:rPr>
      </w:pPr>
      <w:r w:rsidRPr="008B4C57">
        <w:rPr>
          <w:sz w:val="20"/>
          <w:szCs w:val="20"/>
        </w:rPr>
        <w:t>370 01 České Budějovice</w:t>
      </w:r>
    </w:p>
    <w:p w14:paraId="7B845EEE" w14:textId="77777777" w:rsidR="00C46AE2" w:rsidRPr="008B4C57" w:rsidRDefault="00C46AE2" w:rsidP="00C46AE2">
      <w:pPr>
        <w:pStyle w:val="Bezmezer"/>
        <w:rPr>
          <w:sz w:val="20"/>
          <w:szCs w:val="20"/>
        </w:rPr>
      </w:pPr>
    </w:p>
    <w:p w14:paraId="7AF437B7" w14:textId="22F12AFA" w:rsidR="00392FFE" w:rsidRPr="008B4C57" w:rsidRDefault="00392FFE" w:rsidP="00C46AE2">
      <w:pPr>
        <w:spacing w:line="360" w:lineRule="auto"/>
        <w:rPr>
          <w:rFonts w:asciiTheme="minorHAnsi" w:eastAsia="Times New Roman" w:hAnsiTheme="minorHAnsi" w:cstheme="minorHAnsi"/>
          <w:i/>
          <w:iCs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i/>
          <w:iCs/>
          <w:color w:val="000000" w:themeColor="text1"/>
          <w:sz w:val="20"/>
          <w:szCs w:val="20"/>
        </w:rPr>
        <w:t>(Místo / město a datum v 1. pádě)</w:t>
      </w:r>
    </w:p>
    <w:p w14:paraId="42CC300B" w14:textId="77777777" w:rsidR="00B63E0A" w:rsidRPr="008B4C57" w:rsidRDefault="00B63E0A" w:rsidP="008B4C57">
      <w:pPr>
        <w:pStyle w:val="Bezmezer"/>
        <w:rPr>
          <w:sz w:val="20"/>
          <w:szCs w:val="20"/>
        </w:rPr>
      </w:pPr>
    </w:p>
    <w:p w14:paraId="065003DE" w14:textId="190A7F8E" w:rsidR="00392FFE" w:rsidRPr="008B4C57" w:rsidRDefault="00392FFE" w:rsidP="00C46AE2">
      <w:pPr>
        <w:spacing w:line="360" w:lineRule="auto"/>
        <w:rPr>
          <w:rFonts w:asciiTheme="minorHAnsi" w:eastAsia="Times New Roman" w:hAnsiTheme="minorHAnsi" w:cstheme="minorHAnsi"/>
          <w:b/>
          <w:bCs/>
          <w:i/>
          <w:iCs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b/>
          <w:bCs/>
          <w:i/>
          <w:iCs/>
          <w:color w:val="000000" w:themeColor="text1"/>
          <w:sz w:val="20"/>
          <w:szCs w:val="20"/>
        </w:rPr>
        <w:t xml:space="preserve">Žádost o uvolnění žáka z vyučování předmětu tělesná výchova </w:t>
      </w:r>
    </w:p>
    <w:p w14:paraId="3F13CC1B" w14:textId="77777777" w:rsidR="00B80C02" w:rsidRPr="008B4C57" w:rsidRDefault="00B80C02" w:rsidP="008B4C57">
      <w:pPr>
        <w:pStyle w:val="Bezmezer"/>
        <w:rPr>
          <w:sz w:val="20"/>
          <w:szCs w:val="20"/>
        </w:rPr>
      </w:pPr>
    </w:p>
    <w:p w14:paraId="2BC0A448" w14:textId="69E2DBB6" w:rsidR="00392FFE" w:rsidRPr="008B4C57" w:rsidRDefault="00392FFE" w:rsidP="008B4C57">
      <w:pPr>
        <w:spacing w:line="360" w:lineRule="auto"/>
        <w:jc w:val="both"/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Vážený pane řediteli,</w:t>
      </w:r>
    </w:p>
    <w:p w14:paraId="35093106" w14:textId="72568ECA" w:rsidR="00392FFE" w:rsidRPr="008B4C57" w:rsidRDefault="00D77B3B" w:rsidP="008B4C57">
      <w:pPr>
        <w:spacing w:line="360" w:lineRule="auto"/>
        <w:jc w:val="both"/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na základ písemného doporučení registrujícího praktického lékaře nebo odborného lékaře podle ustanovení § 50 odst. 2 zákona 561/2004 Sb. o předškolním, základním, středním, vyšším odborném a jiném vzdělávání v platném znění Vá</w:t>
      </w:r>
      <w:r w:rsidR="00C46AE2"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 xml:space="preserve">s </w:t>
      </w:r>
      <w:r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 xml:space="preserve">žádám </w:t>
      </w:r>
      <w:r w:rsidR="00392FFE"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o uvolnění z předmětu tělesná výchova pro mou dceru/mého syna (uveďte jméno), nar. (datum narození), trvale bytem (kontaktní adresa), na SPŠ strojní a elektrotechnické, České Budějovice, Dukelská 13 z (třída), třídní učitel(</w:t>
      </w:r>
      <w:proofErr w:type="spellStart"/>
      <w:r w:rsidR="00392FFE"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ka</w:t>
      </w:r>
      <w:proofErr w:type="spellEnd"/>
      <w:r w:rsidR="00392FFE"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) (uveďte jméno třídního učitele), vyučující tělesné výchovy (uveďte jméno učitele předmětu</w:t>
      </w:r>
      <w:r w:rsidR="008B4C57"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 xml:space="preserve">) </w:t>
      </w:r>
      <w:r w:rsid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 xml:space="preserve"> </w:t>
      </w:r>
      <w:r w:rsidR="00B63E0A"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od _______________</w:t>
      </w:r>
      <w:r w:rsid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_____________</w:t>
      </w:r>
      <w:r w:rsidR="00B63E0A"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do____________________</w:t>
      </w:r>
      <w:r w:rsid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___________.</w:t>
      </w:r>
    </w:p>
    <w:p w14:paraId="605950F5" w14:textId="49510A62" w:rsidR="00392FFE" w:rsidRPr="008B4C57" w:rsidRDefault="00392FFE" w:rsidP="00C46AE2">
      <w:pPr>
        <w:spacing w:line="360" w:lineRule="auto"/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>Součástí žádosti je písemné doporučení registrujícího nebo odborného lékaře (viz příloha).</w:t>
      </w:r>
    </w:p>
    <w:p w14:paraId="3C360CEE" w14:textId="4EC450DA" w:rsidR="008C1032" w:rsidRPr="008B4C57" w:rsidRDefault="00C46AE2" w:rsidP="00C46AE2">
      <w:pPr>
        <w:spacing w:line="360" w:lineRule="auto"/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color w:val="000000" w:themeColor="text1"/>
          <w:sz w:val="20"/>
          <w:szCs w:val="20"/>
        </w:rPr>
        <w:t xml:space="preserve">S pozdravem </w:t>
      </w:r>
    </w:p>
    <w:p w14:paraId="5E2EF3A8" w14:textId="77777777" w:rsidR="00E33CFF" w:rsidRPr="008B4C57" w:rsidRDefault="00E33CFF" w:rsidP="008B4C57">
      <w:pPr>
        <w:pStyle w:val="Bezmezer"/>
        <w:rPr>
          <w:sz w:val="20"/>
          <w:szCs w:val="20"/>
        </w:rPr>
      </w:pPr>
    </w:p>
    <w:p w14:paraId="7992A49A" w14:textId="40CEF237" w:rsidR="00B80C02" w:rsidRPr="008B4C57" w:rsidRDefault="00B80C02" w:rsidP="00C46AE2">
      <w:pPr>
        <w:spacing w:line="360" w:lineRule="auto"/>
        <w:rPr>
          <w:rFonts w:asciiTheme="minorHAnsi" w:eastAsia="Times New Roman" w:hAnsiTheme="minorHAnsi" w:cstheme="minorHAnsi"/>
          <w:i/>
          <w:iCs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i/>
          <w:iCs/>
          <w:color w:val="000000" w:themeColor="text1"/>
          <w:sz w:val="20"/>
          <w:szCs w:val="20"/>
        </w:rPr>
        <w:t xml:space="preserve">Jméno a příjmení žadatele + podpis </w:t>
      </w:r>
    </w:p>
    <w:p w14:paraId="12666185" w14:textId="72060E45" w:rsidR="00392FFE" w:rsidRPr="008B4C57" w:rsidRDefault="008B4C57" w:rsidP="008B4C57">
      <w:pPr>
        <w:spacing w:line="360" w:lineRule="auto"/>
        <w:rPr>
          <w:rFonts w:asciiTheme="minorHAnsi" w:eastAsia="Times New Roman" w:hAnsiTheme="minorHAnsi" w:cstheme="minorHAnsi"/>
          <w:i/>
          <w:iCs/>
          <w:color w:val="000000" w:themeColor="text1"/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i/>
          <w:iCs/>
          <w:color w:val="000000" w:themeColor="text1"/>
          <w:sz w:val="20"/>
          <w:szCs w:val="20"/>
        </w:rPr>
        <w:t>_____________________________________________________________________________________</w:t>
      </w:r>
      <w:r>
        <w:rPr>
          <w:rFonts w:asciiTheme="minorHAnsi" w:eastAsia="Times New Roman" w:hAnsiTheme="minorHAnsi" w:cstheme="minorHAnsi"/>
          <w:i/>
          <w:iCs/>
          <w:color w:val="000000" w:themeColor="text1"/>
          <w:sz w:val="20"/>
          <w:szCs w:val="20"/>
        </w:rPr>
        <w:t>____________________</w:t>
      </w:r>
    </w:p>
    <w:p w14:paraId="53C8EFA5" w14:textId="785B2FB1" w:rsidR="00B63E0A" w:rsidRPr="008B4C57" w:rsidRDefault="00B63E0A" w:rsidP="00B63E0A">
      <w:pPr>
        <w:spacing w:line="360" w:lineRule="auto"/>
        <w:rPr>
          <w:b/>
          <w:bCs/>
          <w:sz w:val="20"/>
          <w:szCs w:val="20"/>
        </w:rPr>
      </w:pPr>
      <w:r w:rsidRPr="008B4C57">
        <w:rPr>
          <w:b/>
          <w:bCs/>
          <w:sz w:val="20"/>
          <w:szCs w:val="20"/>
        </w:rPr>
        <w:t xml:space="preserve">VYJÁDŘENÍ ŘEDITELE: </w:t>
      </w:r>
    </w:p>
    <w:p w14:paraId="5E9E5E50" w14:textId="498D2DE0" w:rsidR="00B63E0A" w:rsidRPr="008B4C57" w:rsidRDefault="00B63E0A" w:rsidP="00B63E0A">
      <w:pPr>
        <w:spacing w:line="360" w:lineRule="auto"/>
        <w:rPr>
          <w:sz w:val="20"/>
          <w:szCs w:val="20"/>
        </w:rPr>
      </w:pPr>
      <w:r w:rsidRPr="008B4C57">
        <w:rPr>
          <w:sz w:val="20"/>
          <w:szCs w:val="20"/>
        </w:rPr>
        <w:t>Uvolnění je omezeno na dobu uvedenou výše:</w:t>
      </w:r>
    </w:p>
    <w:p w14:paraId="7C9506F0" w14:textId="4199D09A" w:rsidR="00B63E0A" w:rsidRPr="008B4C57" w:rsidRDefault="00B63E0A" w:rsidP="008B4C57">
      <w:pPr>
        <w:ind w:left="708"/>
        <w:rPr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E46D13" wp14:editId="0A395689">
                <wp:simplePos x="0" y="0"/>
                <wp:positionH relativeFrom="leftMargin">
                  <wp:posOffset>457200</wp:posOffset>
                </wp:positionH>
                <wp:positionV relativeFrom="paragraph">
                  <wp:posOffset>0</wp:posOffset>
                </wp:positionV>
                <wp:extent cx="390525" cy="333375"/>
                <wp:effectExtent l="0" t="0" r="28575" b="28575"/>
                <wp:wrapNone/>
                <wp:docPr id="1668833625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1DACF7D0" id="Obdélník: se zakulacenými rohy 3" o:spid="_x0000_s1026" style="position:absolute;margin-left:36pt;margin-top:0;width:30.7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" fillcolor="white [3201]" strokecolor="black [3200]" strokeweight="1pt">
                <v:stroke joinstyle="miter"/>
                <w10:wrap anchorx="margin"/>
              </v:roundrect>
            </w:pict>
          </mc:Fallback>
        </mc:AlternateContent>
      </w:r>
      <w:r w:rsidRPr="008B4C57">
        <w:rPr>
          <w:sz w:val="20"/>
          <w:szCs w:val="20"/>
        </w:rPr>
        <w:t xml:space="preserve">Během činností, kterých se žák nemůže zúčastnit, bude přítomen ve výuce tělesné výchovy a bude zaměstnáván vyučujícím pomocnými činnostmi. </w:t>
      </w:r>
    </w:p>
    <w:p w14:paraId="11BA1699" w14:textId="1AE54594" w:rsidR="00B63E0A" w:rsidRPr="008B4C57" w:rsidRDefault="00B63E0A" w:rsidP="008B4C57">
      <w:pPr>
        <w:ind w:left="708"/>
        <w:rPr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331A93" wp14:editId="558F5903">
                <wp:simplePos x="0" y="0"/>
                <wp:positionH relativeFrom="leftMargin">
                  <wp:posOffset>457200</wp:posOffset>
                </wp:positionH>
                <wp:positionV relativeFrom="paragraph">
                  <wp:posOffset>0</wp:posOffset>
                </wp:positionV>
                <wp:extent cx="390525" cy="333375"/>
                <wp:effectExtent l="0" t="0" r="28575" b="28575"/>
                <wp:wrapNone/>
                <wp:docPr id="1847066696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6876E488" id="Obdélník: se zakulacenými rohy 3" o:spid="_x0000_s1026" style="position:absolute;margin-left:36pt;margin-top:0;width:30.7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" fillcolor="white [3201]" strokecolor="black [3200]" strokeweight="1pt">
                <v:stroke joinstyle="miter"/>
                <w10:wrap anchorx="margin"/>
              </v:roundrect>
            </w:pict>
          </mc:Fallback>
        </mc:AlternateContent>
      </w:r>
      <w:r w:rsidRPr="008B4C57">
        <w:rPr>
          <w:sz w:val="20"/>
          <w:szCs w:val="20"/>
        </w:rPr>
        <w:t>Po dohodě se zákonnými zástupci žáka se místo tělesné výchovy bude zúčastňovat výuky jiného vyučovacího předmětu: ___________________________________________________</w:t>
      </w:r>
      <w:r w:rsidR="008B4C57">
        <w:rPr>
          <w:sz w:val="20"/>
          <w:szCs w:val="20"/>
        </w:rPr>
        <w:t>__________________</w:t>
      </w:r>
      <w:r w:rsidRPr="008B4C57">
        <w:rPr>
          <w:sz w:val="20"/>
          <w:szCs w:val="20"/>
        </w:rPr>
        <w:t xml:space="preserve"> </w:t>
      </w:r>
      <w:r w:rsidRPr="008B4C57">
        <w:rPr>
          <w:i/>
          <w:iCs/>
          <w:sz w:val="20"/>
          <w:szCs w:val="20"/>
        </w:rPr>
        <w:t xml:space="preserve">(předmět, učebna, třída, vyučující) </w:t>
      </w:r>
    </w:p>
    <w:p w14:paraId="2B019F5C" w14:textId="1571912F" w:rsidR="00B63E0A" w:rsidRPr="008B4C57" w:rsidRDefault="00B63E0A" w:rsidP="008B4C57">
      <w:pPr>
        <w:ind w:left="708"/>
        <w:rPr>
          <w:sz w:val="20"/>
          <w:szCs w:val="20"/>
        </w:rPr>
      </w:pPr>
      <w:r w:rsidRPr="008B4C57">
        <w:rPr>
          <w:rFonts w:asciiTheme="minorHAnsi" w:eastAsia="Times New Roman" w:hAnsiTheme="minorHAnsi" w:cstheme="minorHAns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5563F9" wp14:editId="40DB693A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390525" cy="333375"/>
                <wp:effectExtent l="0" t="0" r="28575" b="28575"/>
                <wp:wrapNone/>
                <wp:docPr id="1420792590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2169B4E5" id="Obdélník: se zakulacenými rohy 3" o:spid="_x0000_s1026" style="position:absolute;margin-left:0;margin-top:1.35pt;width:30.75pt;height:26.2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" fillcolor="white [3201]" strokecolor="black [3200]" strokeweight="1pt">
                <v:stroke joinstyle="miter"/>
                <w10:wrap anchorx="margin"/>
              </v:roundrect>
            </w:pict>
          </mc:Fallback>
        </mc:AlternateContent>
      </w:r>
      <w:r w:rsidRPr="008B4C57">
        <w:rPr>
          <w:sz w:val="20"/>
          <w:szCs w:val="20"/>
        </w:rPr>
        <w:t xml:space="preserve">Vzhledem k tomu, že tělesná výchova je zařazena na první (poslední) vyučovací hodinu, uvolňuji žáka z vyučování tohoto předmětu zcela, bez povinnosti docházet v této době do školy. </w:t>
      </w:r>
    </w:p>
    <w:p w14:paraId="784B539A" w14:textId="77777777" w:rsidR="00B63E0A" w:rsidRPr="008B4C57" w:rsidRDefault="00B63E0A" w:rsidP="00B63E0A">
      <w:pPr>
        <w:spacing w:line="360" w:lineRule="auto"/>
        <w:jc w:val="center"/>
        <w:rPr>
          <w:i/>
          <w:iCs/>
          <w:sz w:val="20"/>
          <w:szCs w:val="20"/>
        </w:rPr>
      </w:pPr>
    </w:p>
    <w:p w14:paraId="7CD32A36" w14:textId="586F94AC" w:rsidR="00B63E0A" w:rsidRPr="008B4C57" w:rsidRDefault="00B63E0A" w:rsidP="00B63E0A">
      <w:pPr>
        <w:spacing w:line="360" w:lineRule="auto"/>
        <w:rPr>
          <w:i/>
          <w:iCs/>
          <w:sz w:val="20"/>
          <w:szCs w:val="20"/>
        </w:rPr>
      </w:pPr>
      <w:r w:rsidRPr="008B4C57">
        <w:rPr>
          <w:i/>
          <w:iCs/>
          <w:sz w:val="20"/>
          <w:szCs w:val="20"/>
        </w:rPr>
        <w:t>Dne ________________________</w:t>
      </w:r>
      <w:r w:rsidR="008B4C57">
        <w:rPr>
          <w:i/>
          <w:iCs/>
          <w:sz w:val="20"/>
          <w:szCs w:val="20"/>
        </w:rPr>
        <w:t>_____</w:t>
      </w:r>
      <w:r w:rsidR="008B4C57">
        <w:rPr>
          <w:i/>
          <w:iCs/>
          <w:sz w:val="20"/>
          <w:szCs w:val="20"/>
        </w:rPr>
        <w:tab/>
      </w:r>
      <w:r w:rsidR="008B4C57">
        <w:rPr>
          <w:i/>
          <w:iCs/>
          <w:sz w:val="20"/>
          <w:szCs w:val="20"/>
        </w:rPr>
        <w:tab/>
      </w:r>
      <w:r w:rsidR="008B4C57">
        <w:rPr>
          <w:i/>
          <w:iCs/>
          <w:sz w:val="20"/>
          <w:szCs w:val="20"/>
        </w:rPr>
        <w:tab/>
      </w:r>
      <w:r w:rsidRPr="008B4C57">
        <w:rPr>
          <w:i/>
          <w:iCs/>
          <w:sz w:val="20"/>
          <w:szCs w:val="20"/>
        </w:rPr>
        <w:t>Podpis ředitele _________________________</w:t>
      </w:r>
      <w:r w:rsidR="008B4C57">
        <w:rPr>
          <w:i/>
          <w:iCs/>
          <w:sz w:val="20"/>
          <w:szCs w:val="20"/>
        </w:rPr>
        <w:t>_________</w:t>
      </w:r>
      <w:r w:rsidRPr="008B4C57">
        <w:rPr>
          <w:i/>
          <w:iCs/>
          <w:sz w:val="20"/>
          <w:szCs w:val="20"/>
        </w:rPr>
        <w:t>__</w:t>
      </w:r>
    </w:p>
    <w:p w14:paraId="55906211" w14:textId="2AEF4581" w:rsidR="001B1F96" w:rsidRPr="008B4C57" w:rsidRDefault="00A14DCF" w:rsidP="00C46AE2">
      <w:pPr>
        <w:tabs>
          <w:tab w:val="center" w:pos="7655"/>
        </w:tabs>
        <w:rPr>
          <w:rFonts w:asciiTheme="minorHAnsi" w:hAnsiTheme="minorHAnsi" w:cstheme="minorHAnsi"/>
          <w:sz w:val="20"/>
          <w:szCs w:val="20"/>
        </w:rPr>
      </w:pPr>
      <w:r w:rsidRPr="008B4C57">
        <w:rPr>
          <w:rFonts w:asciiTheme="minorHAnsi" w:hAnsiTheme="minorHAnsi" w:cstheme="minorHAnsi"/>
          <w:sz w:val="20"/>
          <w:szCs w:val="20"/>
        </w:rPr>
        <w:tab/>
      </w:r>
    </w:p>
    <w:sectPr w:rsidR="001B1F96" w:rsidRPr="008B4C57" w:rsidSect="0061438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560" w:right="720" w:bottom="1134" w:left="720" w:header="107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1D814" w14:textId="77777777" w:rsidR="001A3AA9" w:rsidRDefault="001A3AA9" w:rsidP="002821DA">
      <w:pPr>
        <w:spacing w:after="0" w:line="240" w:lineRule="auto"/>
      </w:pPr>
      <w:r>
        <w:separator/>
      </w:r>
    </w:p>
  </w:endnote>
  <w:endnote w:type="continuationSeparator" w:id="0">
    <w:p w14:paraId="248EDA85" w14:textId="77777777" w:rsidR="001A3AA9" w:rsidRDefault="001A3AA9" w:rsidP="002821DA">
      <w:pPr>
        <w:spacing w:after="0" w:line="240" w:lineRule="auto"/>
      </w:pPr>
      <w:r>
        <w:continuationSeparator/>
      </w:r>
    </w:p>
  </w:endnote>
  <w:endnote w:type="continuationNotice" w:id="1">
    <w:p w14:paraId="20CD0FFD" w14:textId="77777777" w:rsidR="001A3AA9" w:rsidRDefault="001A3A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ler">
    <w:altName w:val="Calibri"/>
    <w:charset w:val="EE"/>
    <w:family w:val="swiss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6EA4D" w14:textId="77777777" w:rsidR="00CD2A12" w:rsidRPr="00CD2A12" w:rsidRDefault="00CD2A12" w:rsidP="00CD2A12">
    <w:pPr>
      <w:pStyle w:val="Zpat"/>
      <w:tabs>
        <w:tab w:val="clear" w:pos="4536"/>
        <w:tab w:val="clear" w:pos="9072"/>
        <w:tab w:val="left" w:pos="1422"/>
      </w:tabs>
      <w:rPr>
        <w:rFonts w:ascii="Aller" w:hAnsi="Aller"/>
      </w:rPr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BBDC9B" w14:textId="77777777" w:rsidR="001A3AA9" w:rsidRDefault="001A3AA9" w:rsidP="002821DA">
      <w:pPr>
        <w:spacing w:after="0" w:line="240" w:lineRule="auto"/>
      </w:pPr>
      <w:r>
        <w:separator/>
      </w:r>
    </w:p>
  </w:footnote>
  <w:footnote w:type="continuationSeparator" w:id="0">
    <w:p w14:paraId="5670E1BD" w14:textId="77777777" w:rsidR="001A3AA9" w:rsidRDefault="001A3AA9" w:rsidP="002821DA">
      <w:pPr>
        <w:spacing w:after="0" w:line="240" w:lineRule="auto"/>
      </w:pPr>
      <w:r>
        <w:continuationSeparator/>
      </w:r>
    </w:p>
  </w:footnote>
  <w:footnote w:type="continuationNotice" w:id="1">
    <w:p w14:paraId="2A129CE6" w14:textId="77777777" w:rsidR="001A3AA9" w:rsidRDefault="001A3A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9C3A9" w14:textId="77777777" w:rsidR="002821DA" w:rsidRDefault="00000000">
    <w:pPr>
      <w:pStyle w:val="Zhlav"/>
    </w:pPr>
    <w:r>
      <w:rPr>
        <w:noProof/>
        <w:lang w:eastAsia="cs-CZ"/>
      </w:rPr>
      <w:pict w14:anchorId="44E4A8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9" o:spid="_x0000_s1026" type="#_x0000_t75" style="position:absolute;margin-left:0;margin-top:0;width:543.1pt;height:810.7pt;z-index:-251658239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A5D63" w14:textId="77777777" w:rsidR="00605F0B" w:rsidRDefault="00605F0B">
    <w:pPr>
      <w:pStyle w:val="Zhlav"/>
    </w:pPr>
    <w:r w:rsidRPr="00B176B5">
      <w:rPr>
        <w:noProof/>
      </w:rPr>
      <w:drawing>
        <wp:anchor distT="0" distB="0" distL="114300" distR="114300" simplePos="0" relativeHeight="251658242" behindDoc="1" locked="0" layoutInCell="1" allowOverlap="1" wp14:anchorId="1322E086" wp14:editId="3C0C2A1B">
          <wp:simplePos x="0" y="0"/>
          <wp:positionH relativeFrom="margin">
            <wp:align>center</wp:align>
          </wp:positionH>
          <wp:positionV relativeFrom="paragraph">
            <wp:posOffset>-714375</wp:posOffset>
          </wp:positionV>
          <wp:extent cx="7576927" cy="10706100"/>
          <wp:effectExtent l="0" t="0" r="5080" b="0"/>
          <wp:wrapNone/>
          <wp:docPr id="1849443312" name="Obrázek 18494433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927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E3927" w14:textId="77777777" w:rsidR="002821DA" w:rsidRDefault="00000000">
    <w:pPr>
      <w:pStyle w:val="Zhlav"/>
    </w:pPr>
    <w:r>
      <w:rPr>
        <w:noProof/>
        <w:lang w:eastAsia="cs-CZ"/>
      </w:rPr>
      <w:pict w14:anchorId="39B814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8" o:spid="_x0000_s1025" type="#_x0000_t75" style="position:absolute;margin-left:0;margin-top:0;width:543.1pt;height:810.7pt;z-index:-251658240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903BF"/>
    <w:multiLevelType w:val="hybridMultilevel"/>
    <w:tmpl w:val="B7667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4550C"/>
    <w:multiLevelType w:val="hybridMultilevel"/>
    <w:tmpl w:val="CE3C59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86E79"/>
    <w:multiLevelType w:val="hybridMultilevel"/>
    <w:tmpl w:val="E390A5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05659"/>
    <w:multiLevelType w:val="hybridMultilevel"/>
    <w:tmpl w:val="EDE623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471580">
    <w:abstractNumId w:val="0"/>
  </w:num>
  <w:num w:numId="2" w16cid:durableId="375662915">
    <w:abstractNumId w:val="1"/>
  </w:num>
  <w:num w:numId="3" w16cid:durableId="129522206">
    <w:abstractNumId w:val="2"/>
  </w:num>
  <w:num w:numId="4" w16cid:durableId="1676833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22"/>
    <w:rsid w:val="000209C6"/>
    <w:rsid w:val="00024943"/>
    <w:rsid w:val="0004290E"/>
    <w:rsid w:val="000534D0"/>
    <w:rsid w:val="00063A25"/>
    <w:rsid w:val="00080F4E"/>
    <w:rsid w:val="000A131B"/>
    <w:rsid w:val="000A6695"/>
    <w:rsid w:val="000D1D91"/>
    <w:rsid w:val="000F1031"/>
    <w:rsid w:val="00102B54"/>
    <w:rsid w:val="00115746"/>
    <w:rsid w:val="00124071"/>
    <w:rsid w:val="001345A2"/>
    <w:rsid w:val="00134DBB"/>
    <w:rsid w:val="0015153D"/>
    <w:rsid w:val="001722B0"/>
    <w:rsid w:val="00174A7B"/>
    <w:rsid w:val="0019411A"/>
    <w:rsid w:val="001A3AA9"/>
    <w:rsid w:val="001A53C5"/>
    <w:rsid w:val="001B1F96"/>
    <w:rsid w:val="001E0156"/>
    <w:rsid w:val="001E2EF5"/>
    <w:rsid w:val="001F4AAF"/>
    <w:rsid w:val="0021275D"/>
    <w:rsid w:val="002821DA"/>
    <w:rsid w:val="002D0279"/>
    <w:rsid w:val="002E0770"/>
    <w:rsid w:val="0030483A"/>
    <w:rsid w:val="00321DEF"/>
    <w:rsid w:val="003577C6"/>
    <w:rsid w:val="0038199F"/>
    <w:rsid w:val="00392FFE"/>
    <w:rsid w:val="003B4DF8"/>
    <w:rsid w:val="003E3089"/>
    <w:rsid w:val="003F05DD"/>
    <w:rsid w:val="004134EE"/>
    <w:rsid w:val="00447D11"/>
    <w:rsid w:val="0046777A"/>
    <w:rsid w:val="004A05DC"/>
    <w:rsid w:val="004B3382"/>
    <w:rsid w:val="004B5354"/>
    <w:rsid w:val="004D4F9C"/>
    <w:rsid w:val="00510C53"/>
    <w:rsid w:val="00517828"/>
    <w:rsid w:val="00521471"/>
    <w:rsid w:val="00522EF8"/>
    <w:rsid w:val="00531B62"/>
    <w:rsid w:val="0053409E"/>
    <w:rsid w:val="00534152"/>
    <w:rsid w:val="005401C4"/>
    <w:rsid w:val="00551891"/>
    <w:rsid w:val="00555D60"/>
    <w:rsid w:val="00597FD5"/>
    <w:rsid w:val="005E1608"/>
    <w:rsid w:val="00605F0B"/>
    <w:rsid w:val="00606EB8"/>
    <w:rsid w:val="006070C2"/>
    <w:rsid w:val="006071AB"/>
    <w:rsid w:val="00614381"/>
    <w:rsid w:val="00631D67"/>
    <w:rsid w:val="00641941"/>
    <w:rsid w:val="00641D17"/>
    <w:rsid w:val="00647A78"/>
    <w:rsid w:val="00656694"/>
    <w:rsid w:val="00670DA3"/>
    <w:rsid w:val="006768F7"/>
    <w:rsid w:val="006A2772"/>
    <w:rsid w:val="006A6618"/>
    <w:rsid w:val="006B192E"/>
    <w:rsid w:val="0071364A"/>
    <w:rsid w:val="0072582C"/>
    <w:rsid w:val="00742991"/>
    <w:rsid w:val="00752734"/>
    <w:rsid w:val="00752F8D"/>
    <w:rsid w:val="007558BE"/>
    <w:rsid w:val="00765B10"/>
    <w:rsid w:val="00775CA1"/>
    <w:rsid w:val="0077769B"/>
    <w:rsid w:val="00794BFD"/>
    <w:rsid w:val="007A049C"/>
    <w:rsid w:val="007A467D"/>
    <w:rsid w:val="007A5722"/>
    <w:rsid w:val="007E7BA6"/>
    <w:rsid w:val="007F256B"/>
    <w:rsid w:val="0081086D"/>
    <w:rsid w:val="008142D4"/>
    <w:rsid w:val="008157F4"/>
    <w:rsid w:val="00823CD6"/>
    <w:rsid w:val="0089137B"/>
    <w:rsid w:val="00894273"/>
    <w:rsid w:val="008B4C57"/>
    <w:rsid w:val="008C1032"/>
    <w:rsid w:val="0091317E"/>
    <w:rsid w:val="00937775"/>
    <w:rsid w:val="009647A7"/>
    <w:rsid w:val="009751A5"/>
    <w:rsid w:val="00987EB3"/>
    <w:rsid w:val="00993A31"/>
    <w:rsid w:val="009A7570"/>
    <w:rsid w:val="009B5AA1"/>
    <w:rsid w:val="009D0E0E"/>
    <w:rsid w:val="00A0736F"/>
    <w:rsid w:val="00A14DCF"/>
    <w:rsid w:val="00A20BF8"/>
    <w:rsid w:val="00A26373"/>
    <w:rsid w:val="00AA3D57"/>
    <w:rsid w:val="00AA6648"/>
    <w:rsid w:val="00AA6720"/>
    <w:rsid w:val="00AD2596"/>
    <w:rsid w:val="00AD6B8E"/>
    <w:rsid w:val="00AE27D4"/>
    <w:rsid w:val="00AF4658"/>
    <w:rsid w:val="00B12AA0"/>
    <w:rsid w:val="00B176B5"/>
    <w:rsid w:val="00B22583"/>
    <w:rsid w:val="00B230A8"/>
    <w:rsid w:val="00B3081A"/>
    <w:rsid w:val="00B46D03"/>
    <w:rsid w:val="00B5139A"/>
    <w:rsid w:val="00B63E0A"/>
    <w:rsid w:val="00B71781"/>
    <w:rsid w:val="00B80C02"/>
    <w:rsid w:val="00B91016"/>
    <w:rsid w:val="00BE17F4"/>
    <w:rsid w:val="00BE3DF7"/>
    <w:rsid w:val="00BF2FBF"/>
    <w:rsid w:val="00C064A0"/>
    <w:rsid w:val="00C37AFC"/>
    <w:rsid w:val="00C43105"/>
    <w:rsid w:val="00C46AE2"/>
    <w:rsid w:val="00C5127A"/>
    <w:rsid w:val="00C65AD7"/>
    <w:rsid w:val="00C65D7B"/>
    <w:rsid w:val="00C70EDF"/>
    <w:rsid w:val="00C85305"/>
    <w:rsid w:val="00CD2A12"/>
    <w:rsid w:val="00CD6424"/>
    <w:rsid w:val="00CF4209"/>
    <w:rsid w:val="00CF5B58"/>
    <w:rsid w:val="00D113B9"/>
    <w:rsid w:val="00D13EAD"/>
    <w:rsid w:val="00D23EE4"/>
    <w:rsid w:val="00D32927"/>
    <w:rsid w:val="00D4277E"/>
    <w:rsid w:val="00D443FA"/>
    <w:rsid w:val="00D522EA"/>
    <w:rsid w:val="00D637C2"/>
    <w:rsid w:val="00D74D1B"/>
    <w:rsid w:val="00D77B3B"/>
    <w:rsid w:val="00DA405B"/>
    <w:rsid w:val="00DB1C70"/>
    <w:rsid w:val="00DB7ED1"/>
    <w:rsid w:val="00DC33C5"/>
    <w:rsid w:val="00DC5538"/>
    <w:rsid w:val="00E0186C"/>
    <w:rsid w:val="00E045C3"/>
    <w:rsid w:val="00E17FA3"/>
    <w:rsid w:val="00E3129F"/>
    <w:rsid w:val="00E33CFF"/>
    <w:rsid w:val="00E40950"/>
    <w:rsid w:val="00E42520"/>
    <w:rsid w:val="00E544CC"/>
    <w:rsid w:val="00E578B2"/>
    <w:rsid w:val="00E57FA5"/>
    <w:rsid w:val="00E62430"/>
    <w:rsid w:val="00E7038A"/>
    <w:rsid w:val="00E80616"/>
    <w:rsid w:val="00E8073F"/>
    <w:rsid w:val="00E8659D"/>
    <w:rsid w:val="00E93F17"/>
    <w:rsid w:val="00E95946"/>
    <w:rsid w:val="00EA6716"/>
    <w:rsid w:val="00EC1022"/>
    <w:rsid w:val="00ED2453"/>
    <w:rsid w:val="00ED7B69"/>
    <w:rsid w:val="00EE3240"/>
    <w:rsid w:val="00F14FB5"/>
    <w:rsid w:val="00F438BD"/>
    <w:rsid w:val="00F52298"/>
    <w:rsid w:val="00F628A8"/>
    <w:rsid w:val="00F737A9"/>
    <w:rsid w:val="00F76EE2"/>
    <w:rsid w:val="00F86FD6"/>
    <w:rsid w:val="00FB1319"/>
    <w:rsid w:val="00FB66F8"/>
    <w:rsid w:val="00FC1113"/>
    <w:rsid w:val="00FE593E"/>
    <w:rsid w:val="00FF138E"/>
    <w:rsid w:val="00FF6694"/>
    <w:rsid w:val="1BEE8A4C"/>
    <w:rsid w:val="26AD57E2"/>
    <w:rsid w:val="3585CA95"/>
    <w:rsid w:val="49518108"/>
    <w:rsid w:val="49FF6DE9"/>
    <w:rsid w:val="4EABB644"/>
    <w:rsid w:val="4EF1C8E5"/>
    <w:rsid w:val="659DEA1B"/>
    <w:rsid w:val="72CC8286"/>
    <w:rsid w:val="73933E2F"/>
    <w:rsid w:val="747B8BF1"/>
    <w:rsid w:val="7DC67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169A7"/>
  <w15:chartTrackingRefBased/>
  <w15:docId w15:val="{E1DD0941-C9C3-4F98-8B38-A5D8AD90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4381"/>
    <w:pPr>
      <w:spacing w:after="12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E7BA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21DA"/>
  </w:style>
  <w:style w:type="paragraph" w:styleId="Zpat">
    <w:name w:val="footer"/>
    <w:basedOn w:val="Normln"/>
    <w:link w:val="ZpatChar"/>
    <w:uiPriority w:val="99"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21DA"/>
  </w:style>
  <w:style w:type="paragraph" w:styleId="Textbubliny">
    <w:name w:val="Balloon Text"/>
    <w:basedOn w:val="Normln"/>
    <w:link w:val="TextbublinyChar"/>
    <w:uiPriority w:val="99"/>
    <w:semiHidden/>
    <w:unhideWhenUsed/>
    <w:rsid w:val="00ED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7B69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7E7BA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Hypertextovodkaz">
    <w:name w:val="Hyperlink"/>
    <w:uiPriority w:val="99"/>
    <w:unhideWhenUsed/>
    <w:rsid w:val="00670DA3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6768F7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D113B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13B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Bezmezer">
    <w:name w:val="No Spacing"/>
    <w:uiPriority w:val="1"/>
    <w:qFormat/>
    <w:rsid w:val="00C46AE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oslav.kores\OneDrive%20-%20SP&#352;SE&#268;B\Dokumenty\Vlastn&#237;%20&#353;ablony%20Office\hlavickovy_papir_24_OK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10F5B07A871343A7312CD17A60545E" ma:contentTypeVersion="13" ma:contentTypeDescription="Vytvoří nový dokument" ma:contentTypeScope="" ma:versionID="18e106a4bc21d75cb79f73d27d864748">
  <xsd:schema xmlns:xsd="http://www.w3.org/2001/XMLSchema" xmlns:xs="http://www.w3.org/2001/XMLSchema" xmlns:p="http://schemas.microsoft.com/office/2006/metadata/properties" xmlns:ns2="d59be6ce-dee8-4cca-834b-8a5dd88cf902" xmlns:ns3="ef873f3d-f105-4da3-ae01-dd1b01a2ddf2" targetNamespace="http://schemas.microsoft.com/office/2006/metadata/properties" ma:root="true" ma:fieldsID="e18fcf2323578f02a913cb95e37bbdba" ns2:_="" ns3:_="">
    <xsd:import namespace="d59be6ce-dee8-4cca-834b-8a5dd88cf902"/>
    <xsd:import namespace="ef873f3d-f105-4da3-ae01-dd1b01a2dd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be6ce-dee8-4cca-834b-8a5dd88cf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fd3dbcd6-4525-412f-ba18-5f97ded0ad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73f3d-f105-4da3-ae01-dd1b01a2ddf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7d8fa45-ae85-44cb-a7db-f69b018f9c26}" ma:internalName="TaxCatchAll" ma:showField="CatchAllData" ma:web="ef873f3d-f105-4da3-ae01-dd1b01a2d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D8AF9B-4E63-4F8C-A6D0-C3F13D3D73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112B6E-317E-4DB6-B48C-67CE694DE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be6ce-dee8-4cca-834b-8a5dd88cf902"/>
    <ds:schemaRef ds:uri="ef873f3d-f105-4da3-ae01-dd1b01a2dd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hlavickovy_papir_24_OK</Template>
  <TotalTime>125</TotalTime>
  <Pages>1</Pages>
  <Words>278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Koreš</dc:creator>
  <cp:keywords/>
  <cp:lastModifiedBy>Alena Fedorová</cp:lastModifiedBy>
  <cp:revision>10</cp:revision>
  <cp:lastPrinted>2022-08-31T06:17:00Z</cp:lastPrinted>
  <dcterms:created xsi:type="dcterms:W3CDTF">2024-09-20T07:48:00Z</dcterms:created>
  <dcterms:modified xsi:type="dcterms:W3CDTF">2026-09-28T15:49:00Z</dcterms:modified>
</cp:coreProperties>
</file>