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BB6CA" w14:textId="5578D5BE" w:rsidR="00476746" w:rsidRPr="00476746" w:rsidRDefault="00476746" w:rsidP="00476746">
      <w:pPr>
        <w:pStyle w:val="Heading1"/>
        <w:spacing w:before="0" w:after="0"/>
        <w:jc w:val="center"/>
        <w:rPr>
          <w:rStyle w:val="normaltextrun"/>
          <w:rFonts w:ascii="Calibri" w:hAnsi="Calibri" w:cs="Calibri"/>
          <w:sz w:val="40"/>
          <w:szCs w:val="40"/>
          <w:shd w:val="clear" w:color="auto" w:fill="FFFFFF"/>
        </w:rPr>
      </w:pPr>
      <w:r w:rsidRPr="00476746">
        <w:rPr>
          <w:rStyle w:val="normaltextrun"/>
          <w:sz w:val="44"/>
          <w:szCs w:val="44"/>
          <w:shd w:val="clear" w:color="auto" w:fill="FFFFFF"/>
        </w:rPr>
        <w:t>OBECNÁ STRUKTURA ÚSTNÍ ZKOUŠKY</w:t>
      </w:r>
    </w:p>
    <w:tbl>
      <w:tblPr>
        <w:tblW w:w="1063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768"/>
        <w:gridCol w:w="2346"/>
        <w:gridCol w:w="4678"/>
      </w:tblGrid>
      <w:tr w:rsidR="00476746" w:rsidRPr="00BF4DDA" w14:paraId="0F3A1A48" w14:textId="77777777" w:rsidTr="0058751E">
        <w:trPr>
          <w:trHeight w:val="45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8052F3" w14:textId="0066B7B7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991FAA">
              <w:rPr>
                <w:rFonts w:eastAsia="Times New Roman" w:cs="Calibri"/>
                <w:i/>
                <w:iCs/>
                <w:lang w:eastAsia="cs-CZ"/>
              </w:rPr>
              <w:t>KRITÉRIUM</w:t>
            </w:r>
          </w:p>
        </w:tc>
        <w:tc>
          <w:tcPr>
            <w:tcW w:w="17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FB1FF3" w14:textId="77777777" w:rsidR="00476746" w:rsidRPr="00991FAA" w:rsidRDefault="00476746" w:rsidP="00A960A7">
            <w:pPr>
              <w:spacing w:after="0" w:line="240" w:lineRule="auto"/>
              <w:ind w:left="210" w:right="20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991FAA">
              <w:rPr>
                <w:rFonts w:eastAsia="Times New Roman" w:cs="Calibri"/>
                <w:i/>
                <w:iCs/>
                <w:lang w:eastAsia="cs-CZ"/>
              </w:rPr>
              <w:t>DÍLČÍ ČÁST</w:t>
            </w:r>
            <w:r w:rsidRPr="00991FAA">
              <w:rPr>
                <w:rFonts w:eastAsia="Times New Roman" w:cs="Calibri"/>
                <w:lang w:eastAsia="cs-CZ"/>
              </w:rPr>
              <w:t> </w:t>
            </w:r>
          </w:p>
        </w:tc>
        <w:tc>
          <w:tcPr>
            <w:tcW w:w="702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00587DE" w14:textId="07403272" w:rsidR="00476746" w:rsidRPr="00BF4DDA" w:rsidRDefault="00476746" w:rsidP="00A960A7">
            <w:pPr>
              <w:spacing w:after="0" w:line="240" w:lineRule="auto"/>
              <w:ind w:left="244" w:right="280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cs-CZ"/>
              </w:rPr>
            </w:pPr>
            <w:r w:rsidRPr="00BF4DDA">
              <w:rPr>
                <w:rFonts w:eastAsia="Times New Roman" w:cs="Calibri"/>
                <w:i/>
                <w:iCs/>
                <w:lang w:eastAsia="cs-CZ"/>
              </w:rPr>
              <w:t xml:space="preserve">OTÁZKY </w:t>
            </w:r>
            <w:r w:rsidR="008107E5">
              <w:rPr>
                <w:rFonts w:eastAsia="Times New Roman" w:cs="Calibri"/>
                <w:i/>
                <w:iCs/>
                <w:lang w:eastAsia="cs-CZ"/>
              </w:rPr>
              <w:t xml:space="preserve">k </w:t>
            </w:r>
            <w:r w:rsidRPr="00BF4DDA">
              <w:rPr>
                <w:rFonts w:eastAsia="Times New Roman" w:cs="Calibri"/>
                <w:i/>
                <w:iCs/>
                <w:lang w:eastAsia="cs-CZ"/>
              </w:rPr>
              <w:t>ověř</w:t>
            </w:r>
            <w:r w:rsidR="008107E5">
              <w:rPr>
                <w:rFonts w:eastAsia="Times New Roman" w:cs="Calibri"/>
                <w:i/>
                <w:iCs/>
                <w:lang w:eastAsia="cs-CZ"/>
              </w:rPr>
              <w:t>ení</w:t>
            </w:r>
            <w:r w:rsidRPr="00BF4DDA">
              <w:rPr>
                <w:rFonts w:eastAsia="Times New Roman" w:cs="Calibri"/>
                <w:i/>
                <w:iCs/>
                <w:lang w:eastAsia="cs-CZ"/>
              </w:rPr>
              <w:t xml:space="preserve"> vědomost</w:t>
            </w:r>
            <w:r w:rsidR="008107E5">
              <w:rPr>
                <w:rFonts w:eastAsia="Times New Roman" w:cs="Calibri"/>
                <w:i/>
                <w:iCs/>
                <w:lang w:eastAsia="cs-CZ"/>
              </w:rPr>
              <w:t>í</w:t>
            </w:r>
            <w:r w:rsidRPr="00BF4DDA">
              <w:rPr>
                <w:rFonts w:eastAsia="Times New Roman" w:cs="Calibri"/>
                <w:i/>
                <w:iCs/>
                <w:lang w:eastAsia="cs-CZ"/>
              </w:rPr>
              <w:t xml:space="preserve"> a dovednost</w:t>
            </w:r>
            <w:r w:rsidR="008107E5">
              <w:rPr>
                <w:rFonts w:eastAsia="Times New Roman" w:cs="Calibri"/>
                <w:i/>
                <w:iCs/>
                <w:lang w:eastAsia="cs-CZ"/>
              </w:rPr>
              <w:t>í</w:t>
            </w:r>
            <w:r w:rsidRPr="00BF4DDA">
              <w:rPr>
                <w:rFonts w:eastAsia="Times New Roman" w:cs="Calibri"/>
                <w:i/>
                <w:iCs/>
                <w:lang w:eastAsia="cs-CZ"/>
              </w:rPr>
              <w:t xml:space="preserve"> na základě přečtení celého </w:t>
            </w:r>
            <w:r w:rsidRPr="00A960A7">
              <w:rPr>
                <w:rFonts w:eastAsia="Times New Roman" w:cs="Calibri"/>
                <w:b/>
                <w:bCs/>
                <w:i/>
                <w:iCs/>
                <w:lang w:eastAsia="cs-CZ"/>
              </w:rPr>
              <w:t>díla</w:t>
            </w:r>
            <w:r w:rsidRPr="00BF4DDA">
              <w:rPr>
                <w:rFonts w:eastAsia="Times New Roman" w:cs="Calibri"/>
                <w:i/>
                <w:iCs/>
                <w:lang w:eastAsia="cs-CZ"/>
              </w:rPr>
              <w:t xml:space="preserve"> </w:t>
            </w:r>
          </w:p>
        </w:tc>
      </w:tr>
      <w:tr w:rsidR="00476746" w:rsidRPr="00991FAA" w14:paraId="46C59D28" w14:textId="77777777" w:rsidTr="0058751E">
        <w:trPr>
          <w:trHeight w:val="1369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EC56" w14:textId="77777777" w:rsidR="00476746" w:rsidRDefault="00476746" w:rsidP="00A960A7">
            <w:pPr>
              <w:spacing w:after="0" w:line="240" w:lineRule="auto"/>
              <w:ind w:left="135" w:right="201"/>
              <w:jc w:val="center"/>
              <w:textAlignment w:val="baseline"/>
              <w:rPr>
                <w:rFonts w:eastAsia="Times New Roman" w:cs="Calibri"/>
                <w:b/>
                <w:bCs/>
                <w:lang w:eastAsia="cs-CZ"/>
              </w:rPr>
            </w:pPr>
            <w:r w:rsidRPr="00991FAA">
              <w:rPr>
                <w:rFonts w:eastAsia="Times New Roman" w:cs="Calibri"/>
                <w:b/>
                <w:bCs/>
                <w:lang w:eastAsia="cs-CZ"/>
              </w:rPr>
              <w:t>Charakteristika uměleckého textu</w:t>
            </w:r>
          </w:p>
          <w:p w14:paraId="2E8D7137" w14:textId="77777777" w:rsidR="00476746" w:rsidRDefault="00476746" w:rsidP="00A960A7">
            <w:pPr>
              <w:spacing w:after="0" w:line="240" w:lineRule="auto"/>
              <w:ind w:left="135" w:right="201"/>
              <w:jc w:val="center"/>
              <w:textAlignment w:val="baseline"/>
              <w:rPr>
                <w:rFonts w:eastAsia="Times New Roman" w:cs="Calibri"/>
                <w:b/>
                <w:bCs/>
                <w:lang w:eastAsia="cs-CZ"/>
              </w:rPr>
            </w:pPr>
          </w:p>
          <w:p w14:paraId="033D19E2" w14:textId="77777777" w:rsidR="00476746" w:rsidRDefault="00476746" w:rsidP="00A960A7">
            <w:pPr>
              <w:spacing w:after="0" w:line="240" w:lineRule="auto"/>
              <w:ind w:left="135" w:right="201"/>
              <w:jc w:val="center"/>
              <w:textAlignment w:val="baseline"/>
              <w:rPr>
                <w:rFonts w:eastAsia="Times New Roman" w:cs="Calibri"/>
                <w:b/>
                <w:bCs/>
                <w:lang w:eastAsia="cs-CZ"/>
              </w:rPr>
            </w:pPr>
          </w:p>
          <w:p w14:paraId="5A16B0D7" w14:textId="010449B5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1BB9" w14:textId="77777777" w:rsidR="00476746" w:rsidRPr="00DE376D" w:rsidRDefault="00476746" w:rsidP="00A960A7">
            <w:pPr>
              <w:spacing w:after="0" w:line="240" w:lineRule="auto"/>
              <w:ind w:left="210" w:right="201"/>
              <w:textAlignment w:val="baseline"/>
              <w:rPr>
                <w:rFonts w:eastAsia="Times New Roman" w:cs="Calibri"/>
                <w:b/>
                <w:bCs/>
                <w:lang w:eastAsia="cs-CZ"/>
              </w:rPr>
            </w:pPr>
            <w:r w:rsidRPr="00991FAA">
              <w:rPr>
                <w:rFonts w:eastAsia="Times New Roman" w:cs="Calibri"/>
                <w:b/>
                <w:bCs/>
                <w:lang w:eastAsia="cs-CZ"/>
              </w:rPr>
              <w:t>Analýza uměleckého textu</w:t>
            </w:r>
            <w:r w:rsidRPr="00DE376D">
              <w:rPr>
                <w:rFonts w:eastAsia="Times New Roman" w:cs="Calibri"/>
                <w:b/>
                <w:bCs/>
                <w:lang w:eastAsia="cs-CZ"/>
              </w:rPr>
              <w:t> </w:t>
            </w:r>
          </w:p>
          <w:p w14:paraId="7AB35D19" w14:textId="77777777" w:rsidR="00476746" w:rsidRPr="00DE376D" w:rsidRDefault="00476746" w:rsidP="00A960A7">
            <w:pPr>
              <w:spacing w:after="0" w:line="240" w:lineRule="auto"/>
              <w:ind w:left="210" w:right="201"/>
              <w:textAlignment w:val="baseline"/>
              <w:rPr>
                <w:rFonts w:eastAsia="Times New Roman" w:cs="Calibri"/>
                <w:b/>
                <w:bCs/>
                <w:lang w:eastAsia="cs-CZ"/>
              </w:rPr>
            </w:pPr>
          </w:p>
          <w:p w14:paraId="4E078091" w14:textId="74A885DB" w:rsidR="00476746" w:rsidRPr="00DE376D" w:rsidRDefault="00476746" w:rsidP="00A960A7">
            <w:pPr>
              <w:spacing w:after="0" w:line="240" w:lineRule="auto"/>
              <w:ind w:left="210" w:right="201"/>
              <w:textAlignment w:val="baseline"/>
              <w:rPr>
                <w:rFonts w:eastAsia="Times New Roman" w:cs="Calibri"/>
                <w:b/>
                <w:bCs/>
                <w:lang w:eastAsia="cs-CZ"/>
              </w:rPr>
            </w:pPr>
          </w:p>
        </w:tc>
        <w:tc>
          <w:tcPr>
            <w:tcW w:w="7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784" w14:textId="5756CBC6" w:rsidR="00476746" w:rsidRPr="00C95D51" w:rsidRDefault="00476746" w:rsidP="79E81500">
            <w:pPr>
              <w:pStyle w:val="ListParagraph"/>
              <w:spacing w:after="0" w:line="240" w:lineRule="auto"/>
              <w:ind w:left="1080" w:right="280"/>
              <w:jc w:val="right"/>
              <w:textAlignment w:val="baseline"/>
              <w:rPr>
                <w:rFonts w:eastAsia="Times New Roman" w:cs="Calibri"/>
                <w:i/>
                <w:iCs/>
                <w:lang w:eastAsia="cs-CZ"/>
              </w:rPr>
            </w:pPr>
            <w:r w:rsidRPr="00C95D51">
              <w:rPr>
                <w:rFonts w:eastAsia="Times New Roman" w:cs="Calibri"/>
                <w:i/>
                <w:iCs/>
                <w:lang w:eastAsia="cs-CZ"/>
              </w:rPr>
              <w:t>(max. 4 body)</w:t>
            </w:r>
          </w:p>
          <w:p w14:paraId="17AA1CE9" w14:textId="77777777" w:rsidR="0074794A" w:rsidRDefault="00476746" w:rsidP="00C95D5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určit kompoziční rovinu</w:t>
            </w:r>
            <w:r w:rsidR="007B3E32">
              <w:rPr>
                <w:rFonts w:eastAsia="Times New Roman" w:cs="Calibri"/>
                <w:lang w:eastAsia="cs-CZ"/>
              </w:rPr>
              <w:t xml:space="preserve"> (druh</w:t>
            </w:r>
            <w:r w:rsidR="00DE62CA">
              <w:rPr>
                <w:rFonts w:eastAsia="Times New Roman" w:cs="Calibri"/>
                <w:lang w:eastAsia="cs-CZ"/>
              </w:rPr>
              <w:t>, forma, žánr)</w:t>
            </w:r>
            <w:r w:rsidR="00A960A7" w:rsidRPr="00C95D51">
              <w:rPr>
                <w:rFonts w:eastAsia="Times New Roman" w:cs="Calibri"/>
                <w:lang w:eastAsia="cs-CZ"/>
              </w:rPr>
              <w:t xml:space="preserve">, </w:t>
            </w:r>
          </w:p>
          <w:p w14:paraId="2B42A824" w14:textId="4EE1BA0E" w:rsidR="00476746" w:rsidRPr="00C95D51" w:rsidRDefault="0074794A" w:rsidP="00C95D5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 xml:space="preserve">určit </w:t>
            </w:r>
            <w:r w:rsidR="00A960A7" w:rsidRPr="00C95D51">
              <w:rPr>
                <w:rFonts w:eastAsia="Times New Roman" w:cs="Calibri"/>
                <w:lang w:eastAsia="cs-CZ"/>
              </w:rPr>
              <w:t>obsah a kontext ukázky </w:t>
            </w:r>
          </w:p>
          <w:p w14:paraId="2BE3D13A" w14:textId="6728F72D" w:rsidR="00476746" w:rsidRPr="00C95D51" w:rsidRDefault="00476746" w:rsidP="00C95D5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 xml:space="preserve">určit čas a prostor </w:t>
            </w:r>
          </w:p>
          <w:p w14:paraId="35CE4F51" w14:textId="415D159D" w:rsidR="00476746" w:rsidRPr="00C95D51" w:rsidRDefault="00476746" w:rsidP="00C95D5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určit témata a tvrzení doložit  </w:t>
            </w:r>
          </w:p>
        </w:tc>
      </w:tr>
      <w:tr w:rsidR="00476746" w:rsidRPr="00991FAA" w14:paraId="4F4918A6" w14:textId="77777777" w:rsidTr="0058751E">
        <w:trPr>
          <w:trHeight w:val="881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F35B" w14:textId="77777777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AC25" w14:textId="77777777" w:rsidR="00476746" w:rsidRPr="00991FAA" w:rsidRDefault="00476746" w:rsidP="00A960A7">
            <w:pPr>
              <w:spacing w:after="0" w:line="240" w:lineRule="auto"/>
              <w:ind w:left="210" w:right="201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7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E939" w14:textId="68336AA5" w:rsidR="00476746" w:rsidRPr="00C95D51" w:rsidRDefault="00B56122" w:rsidP="00C95D51">
            <w:pPr>
              <w:pStyle w:val="ListParagraph"/>
              <w:spacing w:after="0" w:line="240" w:lineRule="auto"/>
              <w:ind w:right="280"/>
              <w:jc w:val="right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cs-CZ"/>
              </w:rPr>
            </w:pPr>
            <w:r w:rsidRPr="00C95D51">
              <w:rPr>
                <w:rFonts w:eastAsia="Times New Roman" w:cs="Calibri"/>
                <w:i/>
                <w:iCs/>
                <w:lang w:eastAsia="cs-CZ"/>
              </w:rPr>
              <w:t xml:space="preserve"> </w:t>
            </w:r>
            <w:r w:rsidR="00476746" w:rsidRPr="00C95D51">
              <w:rPr>
                <w:rFonts w:eastAsia="Times New Roman" w:cs="Calibri"/>
                <w:i/>
                <w:iCs/>
                <w:lang w:eastAsia="cs-CZ"/>
              </w:rPr>
              <w:t>(max. 4 body)</w:t>
            </w:r>
          </w:p>
          <w:p w14:paraId="7C3318BE" w14:textId="086FD124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 xml:space="preserve">vyjmenovat </w:t>
            </w:r>
            <w:r w:rsidR="00A960A7" w:rsidRPr="00C95D51">
              <w:rPr>
                <w:rFonts w:eastAsia="Times New Roman" w:cs="Calibri"/>
                <w:lang w:eastAsia="cs-CZ"/>
              </w:rPr>
              <w:t xml:space="preserve">a charakterizovat </w:t>
            </w:r>
            <w:r w:rsidRPr="00C95D51">
              <w:rPr>
                <w:rFonts w:eastAsia="Times New Roman" w:cs="Calibri"/>
                <w:lang w:eastAsia="cs-CZ"/>
              </w:rPr>
              <w:t>postavy</w:t>
            </w:r>
          </w:p>
        </w:tc>
      </w:tr>
      <w:tr w:rsidR="00476746" w:rsidRPr="00991FAA" w14:paraId="505F8BA4" w14:textId="77777777" w:rsidTr="0058751E">
        <w:trPr>
          <w:trHeight w:val="978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7A3C" w14:textId="77777777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3926" w14:textId="77777777" w:rsidR="00476746" w:rsidRPr="00991FAA" w:rsidRDefault="00476746" w:rsidP="00A960A7">
            <w:pPr>
              <w:spacing w:after="0" w:line="240" w:lineRule="auto"/>
              <w:ind w:left="210" w:right="201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7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291F" w14:textId="6C8A6E8B" w:rsidR="00476746" w:rsidRPr="00C95D51" w:rsidRDefault="00B56122" w:rsidP="00C95D51">
            <w:pPr>
              <w:pStyle w:val="ListParagraph"/>
              <w:spacing w:after="0" w:line="240" w:lineRule="auto"/>
              <w:ind w:right="280"/>
              <w:jc w:val="right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cs-CZ"/>
              </w:rPr>
            </w:pPr>
            <w:r w:rsidRPr="00C95D51">
              <w:rPr>
                <w:rFonts w:eastAsia="Times New Roman" w:cs="Calibri"/>
                <w:i/>
                <w:iCs/>
                <w:lang w:eastAsia="cs-CZ"/>
              </w:rPr>
              <w:t xml:space="preserve"> </w:t>
            </w:r>
            <w:r w:rsidR="00476746" w:rsidRPr="00C95D51">
              <w:rPr>
                <w:rFonts w:eastAsia="Times New Roman" w:cs="Calibri"/>
                <w:i/>
                <w:iCs/>
                <w:lang w:eastAsia="cs-CZ"/>
              </w:rPr>
              <w:t>(max. 4 body)</w:t>
            </w:r>
          </w:p>
          <w:p w14:paraId="43D4A8E1" w14:textId="74E93153" w:rsidR="00476746" w:rsidRPr="00C95D51" w:rsidRDefault="00291BB2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 xml:space="preserve">vyjmenovat jazykové </w:t>
            </w:r>
            <w:r w:rsidR="006D78C8">
              <w:rPr>
                <w:rFonts w:eastAsia="Times New Roman" w:cs="Calibri"/>
                <w:lang w:eastAsia="cs-CZ"/>
              </w:rPr>
              <w:t>prostředky</w:t>
            </w:r>
            <w:r>
              <w:rPr>
                <w:rFonts w:eastAsia="Times New Roman" w:cs="Calibri"/>
                <w:lang w:eastAsia="cs-CZ"/>
              </w:rPr>
              <w:t xml:space="preserve"> </w:t>
            </w:r>
            <w:r w:rsidR="00476746" w:rsidRPr="00C95D51">
              <w:rPr>
                <w:rFonts w:eastAsia="Times New Roman" w:cs="Calibri"/>
                <w:lang w:eastAsia="cs-CZ"/>
              </w:rPr>
              <w:t>výňatku</w:t>
            </w:r>
            <w:r w:rsidR="00CD1ED2">
              <w:rPr>
                <w:rFonts w:eastAsia="Times New Roman" w:cs="Calibri"/>
                <w:lang w:eastAsia="cs-CZ"/>
              </w:rPr>
              <w:t xml:space="preserve"> a</w:t>
            </w:r>
            <w:r w:rsidR="00A960A7" w:rsidRPr="00C95D51">
              <w:rPr>
                <w:rFonts w:eastAsia="Times New Roman" w:cs="Calibri"/>
                <w:lang w:eastAsia="cs-CZ"/>
              </w:rPr>
              <w:t xml:space="preserve"> doložit z výňatku</w:t>
            </w:r>
          </w:p>
        </w:tc>
      </w:tr>
      <w:tr w:rsidR="00476746" w:rsidRPr="00991FAA" w14:paraId="491978DA" w14:textId="77777777" w:rsidTr="0058751E">
        <w:trPr>
          <w:trHeight w:val="1784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C7CEC7D" w14:textId="77777777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7669" w14:textId="77777777" w:rsidR="00476746" w:rsidRPr="00991FAA" w:rsidRDefault="00476746" w:rsidP="00A960A7">
            <w:pPr>
              <w:spacing w:after="0" w:line="240" w:lineRule="auto"/>
              <w:ind w:left="210" w:right="20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991FAA">
              <w:rPr>
                <w:rFonts w:eastAsia="Times New Roman" w:cs="Calibri"/>
                <w:b/>
                <w:bCs/>
                <w:lang w:eastAsia="cs-CZ"/>
              </w:rPr>
              <w:t>Literárně-historický kontext</w:t>
            </w:r>
            <w:r w:rsidRPr="00991FAA">
              <w:rPr>
                <w:rFonts w:eastAsia="Times New Roman" w:cs="Calibri"/>
                <w:lang w:eastAsia="cs-CZ"/>
              </w:rPr>
              <w:t> </w:t>
            </w:r>
          </w:p>
        </w:tc>
        <w:tc>
          <w:tcPr>
            <w:tcW w:w="7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95DA" w14:textId="15BFB785" w:rsidR="00476746" w:rsidRPr="00C95D51" w:rsidRDefault="00A960A7" w:rsidP="00C95D51">
            <w:pPr>
              <w:pStyle w:val="ListParagraph"/>
              <w:spacing w:after="0" w:line="240" w:lineRule="auto"/>
              <w:ind w:right="280"/>
              <w:jc w:val="right"/>
              <w:rPr>
                <w:rFonts w:eastAsia="Times New Roman" w:cs="Calibri"/>
                <w:i/>
                <w:iCs/>
                <w:lang w:eastAsia="cs-CZ"/>
              </w:rPr>
            </w:pPr>
            <w:r w:rsidRPr="00C95D51">
              <w:rPr>
                <w:rFonts w:eastAsia="Times New Roman" w:cs="Calibri"/>
                <w:i/>
                <w:iCs/>
                <w:lang w:eastAsia="cs-CZ"/>
              </w:rPr>
              <w:t xml:space="preserve"> </w:t>
            </w:r>
            <w:r w:rsidR="00476746" w:rsidRPr="00C95D51">
              <w:rPr>
                <w:rFonts w:eastAsia="Times New Roman" w:cs="Calibri"/>
                <w:i/>
                <w:iCs/>
                <w:lang w:eastAsia="cs-CZ"/>
              </w:rPr>
              <w:t>(max. 4 body)</w:t>
            </w:r>
          </w:p>
          <w:p w14:paraId="4537A050" w14:textId="13DB0359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 xml:space="preserve">uvést podstatné informace o autorově </w:t>
            </w:r>
            <w:r w:rsidR="00A960A7" w:rsidRPr="00C95D51">
              <w:rPr>
                <w:rFonts w:eastAsia="Times New Roman" w:cs="Calibri"/>
                <w:lang w:eastAsia="cs-CZ"/>
              </w:rPr>
              <w:t>a tvorbě</w:t>
            </w:r>
          </w:p>
          <w:p w14:paraId="020DFB2D" w14:textId="77777777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uvést další díla autora </w:t>
            </w:r>
          </w:p>
          <w:p w14:paraId="6D69A637" w14:textId="775A0A2B" w:rsidR="00476746" w:rsidRPr="00C95D51" w:rsidRDefault="00A960A7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určit a popsat</w:t>
            </w:r>
            <w:r w:rsidR="00476746" w:rsidRPr="00C95D51">
              <w:rPr>
                <w:rFonts w:eastAsia="Times New Roman" w:cs="Calibri"/>
                <w:lang w:eastAsia="cs-CZ"/>
              </w:rPr>
              <w:t xml:space="preserve"> autorovu dobu</w:t>
            </w:r>
            <w:r w:rsidRPr="00C95D51">
              <w:rPr>
                <w:rFonts w:eastAsia="Times New Roman" w:cs="Calibri"/>
                <w:lang w:eastAsia="cs-CZ"/>
              </w:rPr>
              <w:t xml:space="preserve">/kulturní </w:t>
            </w:r>
            <w:r w:rsidR="00476746" w:rsidRPr="00C95D51">
              <w:rPr>
                <w:rFonts w:eastAsia="Times New Roman" w:cs="Calibri"/>
                <w:lang w:eastAsia="cs-CZ"/>
              </w:rPr>
              <w:t>směr </w:t>
            </w:r>
          </w:p>
          <w:p w14:paraId="3B32C04C" w14:textId="482BF775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uvést další významné autory daného období</w:t>
            </w:r>
            <w:r w:rsidR="00A960A7" w:rsidRPr="00C95D51">
              <w:rPr>
                <w:rFonts w:eastAsia="Times New Roman" w:cs="Calibri"/>
                <w:lang w:eastAsia="cs-CZ"/>
              </w:rPr>
              <w:t>/</w:t>
            </w:r>
            <w:r w:rsidRPr="00C95D51">
              <w:rPr>
                <w:rFonts w:eastAsia="Times New Roman" w:cs="Calibri"/>
                <w:lang w:eastAsia="cs-CZ"/>
              </w:rPr>
              <w:t>směru a jejich díla </w:t>
            </w:r>
          </w:p>
          <w:p w14:paraId="61B71E7C" w14:textId="3F3AA67F" w:rsidR="00476746" w:rsidRPr="00476746" w:rsidRDefault="00476746" w:rsidP="00C95D51">
            <w:pPr>
              <w:spacing w:after="0" w:line="240" w:lineRule="auto"/>
              <w:ind w:left="557" w:right="280"/>
              <w:textAlignment w:val="baseline"/>
              <w:rPr>
                <w:rFonts w:eastAsia="Times New Roman" w:cs="Calibri"/>
                <w:sz w:val="10"/>
                <w:szCs w:val="10"/>
                <w:lang w:eastAsia="cs-CZ"/>
              </w:rPr>
            </w:pPr>
          </w:p>
        </w:tc>
      </w:tr>
      <w:tr w:rsidR="00476746" w:rsidRPr="00991FAA" w14:paraId="55CDE4F7" w14:textId="77777777" w:rsidTr="0058751E">
        <w:trPr>
          <w:trHeight w:val="2041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1C0F" w14:textId="7FA2AA76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991FAA">
              <w:rPr>
                <w:rFonts w:eastAsia="Times New Roman" w:cs="Calibri"/>
                <w:b/>
                <w:bCs/>
                <w:lang w:eastAsia="cs-CZ"/>
              </w:rPr>
              <w:t>Charakteristika neuměleckého textu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559F" w14:textId="77777777" w:rsidR="00476746" w:rsidRPr="00991FAA" w:rsidRDefault="00476746" w:rsidP="00A960A7">
            <w:pPr>
              <w:spacing w:after="0" w:line="240" w:lineRule="auto"/>
              <w:ind w:left="210" w:right="20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991FAA">
              <w:rPr>
                <w:rFonts w:eastAsia="Times New Roman" w:cs="Calibri"/>
                <w:b/>
                <w:bCs/>
                <w:lang w:eastAsia="cs-CZ"/>
              </w:rPr>
              <w:t>Analýza neuměleckého textu</w:t>
            </w:r>
            <w:r w:rsidRPr="00991FAA">
              <w:rPr>
                <w:rFonts w:eastAsia="Times New Roman" w:cs="Calibri"/>
                <w:lang w:eastAsia="cs-CZ"/>
              </w:rPr>
              <w:t> </w:t>
            </w:r>
          </w:p>
        </w:tc>
        <w:tc>
          <w:tcPr>
            <w:tcW w:w="7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9D6F" w14:textId="76F027E1" w:rsidR="00476746" w:rsidRPr="00C95D51" w:rsidRDefault="00476746" w:rsidP="00C95D51">
            <w:pPr>
              <w:pStyle w:val="ListParagraph"/>
              <w:spacing w:after="0" w:line="240" w:lineRule="auto"/>
              <w:ind w:right="280"/>
              <w:jc w:val="right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cs-CZ"/>
              </w:rPr>
            </w:pPr>
            <w:r w:rsidRPr="00C95D51">
              <w:rPr>
                <w:rFonts w:eastAsia="Times New Roman" w:cs="Calibri"/>
                <w:i/>
                <w:iCs/>
                <w:lang w:eastAsia="cs-CZ"/>
              </w:rPr>
              <w:t> (max. 4 body)</w:t>
            </w:r>
          </w:p>
          <w:p w14:paraId="42A0A216" w14:textId="77777777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popsat hlavní myšlenku textu</w:t>
            </w:r>
          </w:p>
          <w:p w14:paraId="721CA1DB" w14:textId="77777777" w:rsid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postihnout souvislost mezi výňatky </w:t>
            </w:r>
          </w:p>
          <w:p w14:paraId="447EF6C6" w14:textId="28EB9E17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 xml:space="preserve">určit funkční styl </w:t>
            </w:r>
            <w:r w:rsidR="00A960A7" w:rsidRPr="00C95D51">
              <w:rPr>
                <w:rFonts w:eastAsia="Times New Roman" w:cs="Calibri"/>
                <w:lang w:eastAsia="cs-CZ"/>
              </w:rPr>
              <w:t>výňatku a tvrzení doložit na základě charakteristiky znaků daného funkčního stylu</w:t>
            </w:r>
          </w:p>
        </w:tc>
      </w:tr>
      <w:tr w:rsidR="00476746" w:rsidRPr="00991FAA" w14:paraId="2D009816" w14:textId="77777777" w:rsidTr="0058751E">
        <w:trPr>
          <w:trHeight w:val="1611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CC2B" w14:textId="77777777" w:rsidR="00476746" w:rsidRPr="00991FAA" w:rsidRDefault="00476746" w:rsidP="00A960A7">
            <w:pPr>
              <w:spacing w:after="0" w:line="240" w:lineRule="auto"/>
              <w:ind w:left="135" w:right="201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71CC" w14:textId="77777777" w:rsidR="00476746" w:rsidRPr="00991FAA" w:rsidRDefault="00476746" w:rsidP="00A960A7">
            <w:pPr>
              <w:spacing w:after="0" w:line="240" w:lineRule="auto"/>
              <w:ind w:left="210" w:right="201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7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99B2" w14:textId="07EE66AB" w:rsidR="00476746" w:rsidRPr="00C95D51" w:rsidRDefault="00822E60" w:rsidP="00C95D51">
            <w:pPr>
              <w:pStyle w:val="ListParagraph"/>
              <w:spacing w:after="0" w:line="240" w:lineRule="auto"/>
              <w:ind w:right="280"/>
              <w:jc w:val="right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i/>
                <w:iCs/>
                <w:lang w:eastAsia="cs-CZ"/>
              </w:rPr>
              <w:t>(</w:t>
            </w:r>
            <w:r w:rsidR="00476746" w:rsidRPr="00C95D51">
              <w:rPr>
                <w:rFonts w:eastAsia="Times New Roman" w:cs="Calibri"/>
                <w:i/>
                <w:iCs/>
                <w:lang w:eastAsia="cs-CZ"/>
              </w:rPr>
              <w:t>(max. 4 body)</w:t>
            </w:r>
          </w:p>
          <w:p w14:paraId="413CFB6F" w14:textId="77777777" w:rsidR="00476746" w:rsidRP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určit slohový útvar  </w:t>
            </w:r>
          </w:p>
          <w:p w14:paraId="07ECF1AE" w14:textId="77777777" w:rsidR="00C95D51" w:rsidRDefault="00476746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 w:rsidRPr="00C95D51">
              <w:rPr>
                <w:rFonts w:eastAsia="Times New Roman" w:cs="Calibri"/>
                <w:lang w:eastAsia="cs-CZ"/>
              </w:rPr>
              <w:t>určit slohový postup  </w:t>
            </w:r>
          </w:p>
          <w:p w14:paraId="0D987657" w14:textId="2F4F314E" w:rsidR="00476746" w:rsidRPr="00C95D51" w:rsidRDefault="006D78C8" w:rsidP="00C95D5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right="280"/>
              <w:textAlignment w:val="baseline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>vyjmenovat jazykové prostředky výňatku a</w:t>
            </w:r>
            <w:r w:rsidR="00C95D51" w:rsidRPr="00C95D51">
              <w:rPr>
                <w:rFonts w:eastAsia="Times New Roman" w:cs="Calibri"/>
                <w:lang w:eastAsia="cs-CZ"/>
              </w:rPr>
              <w:t xml:space="preserve"> doložit z výňatku</w:t>
            </w:r>
            <w:r w:rsidR="00C95D51" w:rsidRPr="00C95D51"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  <w:t xml:space="preserve"> </w:t>
            </w:r>
          </w:p>
        </w:tc>
      </w:tr>
      <w:tr w:rsidR="00476746" w14:paraId="7ABB22E5" w14:textId="77777777" w:rsidTr="0058751E">
        <w:trPr>
          <w:trHeight w:val="465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4B7A" w14:textId="77777777" w:rsidR="00476746" w:rsidRPr="0F813F44" w:rsidRDefault="00476746" w:rsidP="00A960A7">
            <w:pPr>
              <w:spacing w:line="240" w:lineRule="auto"/>
              <w:ind w:left="210" w:right="201"/>
              <w:jc w:val="center"/>
              <w:rPr>
                <w:rFonts w:eastAsia="Times New Roman" w:cs="Calibri"/>
                <w:b/>
                <w:bCs/>
                <w:lang w:eastAsia="cs-CZ"/>
              </w:rPr>
            </w:pPr>
            <w:r w:rsidRPr="0F813F44">
              <w:rPr>
                <w:rFonts w:eastAsia="Times New Roman" w:cs="Calibri"/>
                <w:b/>
                <w:bCs/>
                <w:lang w:eastAsia="cs-CZ"/>
              </w:rPr>
              <w:t>Výpověď v souladu s jazykovými normami, jazyková kultura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45BD" w14:textId="77777777" w:rsidR="00476746" w:rsidRDefault="00476746">
            <w:pPr>
              <w:spacing w:line="240" w:lineRule="auto"/>
              <w:rPr>
                <w:rFonts w:eastAsia="Times New Roman" w:cs="Calibri"/>
                <w:lang w:eastAsia="cs-CZ"/>
              </w:rPr>
            </w:pPr>
            <w:r w:rsidRPr="2F897C01">
              <w:rPr>
                <w:rFonts w:eastAsia="Times New Roman" w:cs="Calibri"/>
                <w:lang w:eastAsia="cs-CZ"/>
              </w:rPr>
              <w:t xml:space="preserve"> (hodnocení ústního projevu a jednání během zkoušky) </w:t>
            </w:r>
            <w:r w:rsidRPr="00C95D51">
              <w:rPr>
                <w:rFonts w:eastAsia="Times New Roman" w:cs="Calibri"/>
                <w:i/>
                <w:iCs/>
                <w:lang w:eastAsia="cs-CZ"/>
              </w:rPr>
              <w:t>(max 4 body)</w:t>
            </w:r>
          </w:p>
        </w:tc>
      </w:tr>
    </w:tbl>
    <w:p w14:paraId="7836B715" w14:textId="77777777" w:rsidR="00476746" w:rsidRDefault="00476746" w:rsidP="00476746">
      <w:pPr>
        <w:jc w:val="both"/>
        <w:rPr>
          <w:rFonts w:eastAsiaTheme="minorEastAsia"/>
          <w:color w:val="333333"/>
          <w:sz w:val="18"/>
        </w:rPr>
      </w:pPr>
    </w:p>
    <w:tbl>
      <w:tblPr>
        <w:tblStyle w:val="TableGrid"/>
        <w:tblpPr w:leftFromText="141" w:rightFromText="141" w:vertAnchor="text" w:horzAnchor="margin" w:tblpXSpec="center" w:tblpY="561"/>
        <w:tblW w:w="0" w:type="auto"/>
        <w:tblLook w:val="04A0" w:firstRow="1" w:lastRow="0" w:firstColumn="1" w:lastColumn="0" w:noHBand="0" w:noVBand="1"/>
      </w:tblPr>
      <w:tblGrid>
        <w:gridCol w:w="2977"/>
        <w:gridCol w:w="2977"/>
      </w:tblGrid>
      <w:tr w:rsidR="00476746" w:rsidRPr="00476746" w14:paraId="670F883C" w14:textId="77777777" w:rsidTr="00476746">
        <w:trPr>
          <w:trHeight w:val="340"/>
        </w:trPr>
        <w:tc>
          <w:tcPr>
            <w:tcW w:w="2977" w:type="dxa"/>
            <w:vAlign w:val="center"/>
          </w:tcPr>
          <w:p w14:paraId="1AFDFC26" w14:textId="77777777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POČET BODŮ</w:t>
            </w:r>
          </w:p>
        </w:tc>
        <w:tc>
          <w:tcPr>
            <w:tcW w:w="2977" w:type="dxa"/>
            <w:vAlign w:val="center"/>
          </w:tcPr>
          <w:p w14:paraId="1CBF042A" w14:textId="77777777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ZNÁMKA</w:t>
            </w:r>
          </w:p>
        </w:tc>
      </w:tr>
      <w:tr w:rsidR="00476746" w:rsidRPr="00476746" w14:paraId="7E9F4376" w14:textId="77777777" w:rsidTr="00476746">
        <w:trPr>
          <w:trHeight w:val="340"/>
        </w:trPr>
        <w:tc>
          <w:tcPr>
            <w:tcW w:w="2977" w:type="dxa"/>
            <w:vAlign w:val="center"/>
          </w:tcPr>
          <w:p w14:paraId="59EA62DA" w14:textId="642444A1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28</w:t>
            </w:r>
            <w:r w:rsidR="005542BD" w:rsidRPr="005542BD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-</w:t>
            </w: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25</w:t>
            </w:r>
          </w:p>
        </w:tc>
        <w:tc>
          <w:tcPr>
            <w:tcW w:w="2977" w:type="dxa"/>
            <w:vAlign w:val="center"/>
          </w:tcPr>
          <w:p w14:paraId="0FDF251B" w14:textId="77777777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1</w:t>
            </w:r>
          </w:p>
        </w:tc>
      </w:tr>
      <w:tr w:rsidR="00476746" w:rsidRPr="00476746" w14:paraId="318328AD" w14:textId="77777777" w:rsidTr="00476746">
        <w:trPr>
          <w:trHeight w:val="340"/>
        </w:trPr>
        <w:tc>
          <w:tcPr>
            <w:tcW w:w="2977" w:type="dxa"/>
            <w:vAlign w:val="center"/>
          </w:tcPr>
          <w:p w14:paraId="3EEC1116" w14:textId="19EC8030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24</w:t>
            </w:r>
            <w:r w:rsidR="005542BD" w:rsidRPr="005542BD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-20</w:t>
            </w:r>
          </w:p>
        </w:tc>
        <w:tc>
          <w:tcPr>
            <w:tcW w:w="2977" w:type="dxa"/>
            <w:vAlign w:val="center"/>
          </w:tcPr>
          <w:p w14:paraId="01583F5B" w14:textId="77777777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2</w:t>
            </w:r>
          </w:p>
        </w:tc>
      </w:tr>
      <w:tr w:rsidR="00476746" w:rsidRPr="00476746" w14:paraId="464221CD" w14:textId="77777777" w:rsidTr="00476746">
        <w:trPr>
          <w:trHeight w:val="340"/>
        </w:trPr>
        <w:tc>
          <w:tcPr>
            <w:tcW w:w="2977" w:type="dxa"/>
            <w:vAlign w:val="center"/>
          </w:tcPr>
          <w:p w14:paraId="0FBC4B8B" w14:textId="5AD3F248" w:rsidR="00476746" w:rsidRPr="00476746" w:rsidRDefault="005542BD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5542BD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19-15</w:t>
            </w:r>
          </w:p>
        </w:tc>
        <w:tc>
          <w:tcPr>
            <w:tcW w:w="2977" w:type="dxa"/>
            <w:vAlign w:val="center"/>
          </w:tcPr>
          <w:p w14:paraId="45AAD88B" w14:textId="77777777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3</w:t>
            </w:r>
          </w:p>
        </w:tc>
      </w:tr>
      <w:tr w:rsidR="00476746" w:rsidRPr="00476746" w14:paraId="33E76C09" w14:textId="77777777" w:rsidTr="00476746">
        <w:trPr>
          <w:trHeight w:val="340"/>
        </w:trPr>
        <w:tc>
          <w:tcPr>
            <w:tcW w:w="2977" w:type="dxa"/>
            <w:vAlign w:val="center"/>
          </w:tcPr>
          <w:p w14:paraId="72179AC6" w14:textId="4EFCAB10" w:rsidR="00476746" w:rsidRPr="00476746" w:rsidRDefault="005542BD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5542BD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14-11</w:t>
            </w:r>
          </w:p>
        </w:tc>
        <w:tc>
          <w:tcPr>
            <w:tcW w:w="2977" w:type="dxa"/>
            <w:vAlign w:val="center"/>
          </w:tcPr>
          <w:p w14:paraId="0E998DF3" w14:textId="77777777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4</w:t>
            </w:r>
          </w:p>
        </w:tc>
      </w:tr>
      <w:tr w:rsidR="00476746" w:rsidRPr="00476746" w14:paraId="17DD3B1D" w14:textId="77777777" w:rsidTr="00476746">
        <w:trPr>
          <w:trHeight w:val="340"/>
        </w:trPr>
        <w:tc>
          <w:tcPr>
            <w:tcW w:w="2977" w:type="dxa"/>
            <w:vAlign w:val="center"/>
          </w:tcPr>
          <w:p w14:paraId="5028570E" w14:textId="599C1C75" w:rsidR="00476746" w:rsidRPr="00476746" w:rsidRDefault="005542BD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5542BD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10-</w:t>
            </w:r>
            <w:r w:rsidR="00476746"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0</w:t>
            </w:r>
          </w:p>
        </w:tc>
        <w:tc>
          <w:tcPr>
            <w:tcW w:w="2977" w:type="dxa"/>
            <w:vAlign w:val="center"/>
          </w:tcPr>
          <w:p w14:paraId="3F28B60F" w14:textId="4F6D80F1" w:rsidR="00476746" w:rsidRPr="00476746" w:rsidRDefault="00476746" w:rsidP="0047674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</w:pPr>
            <w:r w:rsidRPr="00476746">
              <w:rPr>
                <w:rFonts w:eastAsia="Times New Roman"/>
                <w:b/>
                <w:bCs/>
                <w:sz w:val="28"/>
                <w:szCs w:val="32"/>
                <w:lang w:eastAsia="cs-CZ"/>
              </w:rPr>
              <w:t>5</w:t>
            </w:r>
          </w:p>
        </w:tc>
      </w:tr>
    </w:tbl>
    <w:p w14:paraId="1E604778" w14:textId="64B6BEB6" w:rsidR="41654446" w:rsidRPr="005542BD" w:rsidRDefault="41654446" w:rsidP="005542BD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Bidi"/>
          <w:b/>
          <w:sz w:val="28"/>
          <w:szCs w:val="32"/>
          <w:lang w:eastAsia="cs-CZ"/>
        </w:rPr>
      </w:pPr>
    </w:p>
    <w:p w14:paraId="748FE5BD" w14:textId="77777777" w:rsidR="00476746" w:rsidRPr="005542BD" w:rsidRDefault="00476746" w:rsidP="005542BD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Bidi"/>
          <w:b/>
          <w:sz w:val="28"/>
          <w:szCs w:val="32"/>
          <w:lang w:eastAsia="cs-CZ"/>
        </w:rPr>
      </w:pPr>
    </w:p>
    <w:p w14:paraId="46AE9388" w14:textId="77777777" w:rsidR="00476746" w:rsidRPr="005542BD" w:rsidRDefault="00476746" w:rsidP="005542BD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Bidi"/>
          <w:b/>
          <w:sz w:val="28"/>
          <w:szCs w:val="32"/>
          <w:lang w:eastAsia="cs-CZ"/>
        </w:rPr>
      </w:pPr>
    </w:p>
    <w:p w14:paraId="74358D2E" w14:textId="77777777" w:rsidR="00A960A7" w:rsidRDefault="00A960A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2F2B2C7" w14:textId="7C0C0555" w:rsidR="00D575D7" w:rsidRPr="00D575D7" w:rsidRDefault="00D575D7" w:rsidP="00D575D7">
      <w:pPr>
        <w:jc w:val="center"/>
        <w:rPr>
          <w:sz w:val="28"/>
          <w:szCs w:val="28"/>
        </w:rPr>
      </w:pPr>
      <w:r w:rsidRPr="00D575D7">
        <w:rPr>
          <w:b/>
          <w:bCs/>
          <w:sz w:val="28"/>
          <w:szCs w:val="28"/>
        </w:rPr>
        <w:t>ČJL – tabulka převodu známek na vážený průměr a celkovou známku z předmětu</w:t>
      </w:r>
    </w:p>
    <w:tbl>
      <w:tblPr>
        <w:tblW w:w="929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3515"/>
      </w:tblGrid>
      <w:tr w:rsidR="00D575D7" w:rsidRPr="00D575D7" w14:paraId="767400F2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0DB5C" w14:textId="7E1AE244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Písemná práce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C4119" w14:textId="68674E80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Ústní zkouška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A2C7B" w14:textId="5E3B71D2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Vážený průměr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940B3" w14:textId="298A5FA7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Výsledná známka</w:t>
            </w:r>
          </w:p>
        </w:tc>
      </w:tr>
      <w:tr w:rsidR="00D575D7" w:rsidRPr="00D575D7" w14:paraId="5A8638C4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52FBC" w14:textId="3C8465C1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40 %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527D2" w14:textId="3E408005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60 %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58C0A" w14:textId="4B7C10AA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A3313" w14:textId="71982338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575D7" w:rsidRPr="00D575D7" w14:paraId="0DF98C1F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6A3CA160" w14:textId="748C16E6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3307C87A" w14:textId="3D5763A0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4CA2B9AD" w14:textId="5C95C485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1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19B9F505" w14:textId="78A10285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1</w:t>
            </w:r>
          </w:p>
        </w:tc>
      </w:tr>
      <w:tr w:rsidR="00D575D7" w:rsidRPr="00D575D7" w14:paraId="03B4CEC4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398149CB" w14:textId="53EAB136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2FF8C3FE" w14:textId="6D9D390F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7583B98B" w14:textId="43A2E97D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1,6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  <w:hideMark/>
          </w:tcPr>
          <w:p w14:paraId="5971F445" w14:textId="5BE42FC2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D575D7" w:rsidRPr="00D575D7" w14:paraId="050E0189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4A6CE48F" w14:textId="5C090D07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4E8913FF" w14:textId="6245A06E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7BD0F380" w14:textId="24288277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2,2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  <w:hideMark/>
          </w:tcPr>
          <w:p w14:paraId="1A1A7BD9" w14:textId="4121D54A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D575D7" w:rsidRPr="00D575D7" w14:paraId="03A05624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055DA61C" w14:textId="4A004B5A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74BA42A1" w14:textId="0857A2E0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289B1F1D" w14:textId="2510236C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2,8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6205627E" w14:textId="772BBAFA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575D7" w:rsidRPr="00D575D7" w14:paraId="002C6EB4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391558CD" w14:textId="63B0F35E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02FC9362" w14:textId="16754261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2EAEC116" w14:textId="2B8045ED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01324277" w14:textId="730761E5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11542209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439FADF5" w14:textId="7D43955C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5FE168AE" w14:textId="24C5DE57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6579B306" w14:textId="55EF6315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1,4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vAlign w:val="center"/>
            <w:hideMark/>
          </w:tcPr>
          <w:p w14:paraId="08D5E8E4" w14:textId="5BB8EE4D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1</w:t>
            </w:r>
          </w:p>
        </w:tc>
      </w:tr>
      <w:tr w:rsidR="00D575D7" w:rsidRPr="00D575D7" w14:paraId="6CA3CD8C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63AA7761" w14:textId="609AD95C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1DB2A25A" w14:textId="2F919303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690B0F90" w14:textId="7EC1A5D7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  <w:hideMark/>
          </w:tcPr>
          <w:p w14:paraId="68610258" w14:textId="66041B72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D575D7" w:rsidRPr="00D575D7" w14:paraId="1E64397B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63115D0F" w14:textId="469DC572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2C2BE330" w14:textId="2DAC88DF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2AB78101" w14:textId="4F0BA069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2,6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5CDCD1A9" w14:textId="0C15CE57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575D7" w:rsidRPr="00D575D7" w14:paraId="02AA2A7D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05FDEB8B" w14:textId="3B998C30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7941EE63" w14:textId="0CA3EA34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71634353" w14:textId="075C7B6D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3,2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081AAEA2" w14:textId="01F7B05C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575D7" w:rsidRPr="00D575D7" w14:paraId="2CC8FC81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552CA246" w14:textId="16356FE6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2C5A3F5C" w14:textId="1B12800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1D3D746E" w14:textId="2FC77E17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59A868CA" w14:textId="133D0C81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50581A34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358BA2A7" w14:textId="281563AB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48EBA693" w14:textId="579D5071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1362414D" w14:textId="4923D72B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1,8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  <w:hideMark/>
          </w:tcPr>
          <w:p w14:paraId="3B6FF007" w14:textId="7F025779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D575D7" w:rsidRPr="00D575D7" w14:paraId="7453FA1B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5EF218AD" w14:textId="17E2A868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08A9923F" w14:textId="6D636389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6C5C35DA" w14:textId="18EE8318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2,4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  <w:hideMark/>
          </w:tcPr>
          <w:p w14:paraId="288AEA87" w14:textId="1128012B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D575D7" w:rsidRPr="00D575D7" w14:paraId="2CD36091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54AEDF6F" w14:textId="46C1931B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53BE8874" w14:textId="0B354D67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4F85AFE5" w14:textId="16E70CB0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3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56B9B14B" w14:textId="38DE6C1E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575D7" w:rsidRPr="00D575D7" w14:paraId="6CC05CA3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442C57BE" w14:textId="47E68CDF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742EEF49" w14:textId="72B715E9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479EA680" w14:textId="74D06FB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3,6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5911"/>
            <w:vAlign w:val="center"/>
            <w:hideMark/>
          </w:tcPr>
          <w:p w14:paraId="2C665464" w14:textId="7B5BE5FF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D575D7" w:rsidRPr="00D575D7" w14:paraId="5A5BF301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2AAED107" w14:textId="0F937255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0F95BE1B" w14:textId="2695E2C0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vAlign w:val="center"/>
            <w:hideMark/>
          </w:tcPr>
          <w:p w14:paraId="7EAACD00" w14:textId="5F28983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798765DE" w14:textId="33658114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48AC709F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148642DC" w14:textId="5815AE16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7DBFAF0F" w14:textId="52C46951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3DABDB0B" w14:textId="540934C5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2,2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center"/>
            <w:hideMark/>
          </w:tcPr>
          <w:p w14:paraId="04FF13EF" w14:textId="003A5C70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D575D7" w:rsidRPr="00D575D7" w14:paraId="537A65CC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1A695177" w14:textId="59F8D342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55670391" w14:textId="39CD6904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6C00BA80" w14:textId="18427EB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2,8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72FF9EC2" w14:textId="4A051305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575D7" w:rsidRPr="00D575D7" w14:paraId="0C98710A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19A01D8D" w14:textId="3FB7720B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2E9A66EA" w14:textId="7B9EF7EB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746AFDCA" w14:textId="1C99F01A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3,4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479725F8" w14:textId="589CE77E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575D7" w:rsidRPr="00D575D7" w14:paraId="710C2321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4F354D38" w14:textId="1669A2A5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4AE04D36" w14:textId="6D914D8F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19FEF1BA" w14:textId="7A595AE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4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5911"/>
            <w:vAlign w:val="center"/>
            <w:hideMark/>
          </w:tcPr>
          <w:p w14:paraId="648C2FA1" w14:textId="510289EB" w:rsidR="00D575D7" w:rsidRPr="00D575D7" w:rsidRDefault="00D575D7" w:rsidP="00D575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D575D7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D575D7" w:rsidRPr="00D575D7" w14:paraId="0039A383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79AC9B8D" w14:textId="6971E964" w:rsidR="00D575D7" w:rsidRPr="00D575D7" w:rsidRDefault="00D575D7" w:rsidP="00D575D7">
            <w:pPr>
              <w:spacing w:after="0"/>
              <w:jc w:val="center"/>
              <w:rPr>
                <w:i/>
                <w:iCs/>
                <w:sz w:val="32"/>
                <w:szCs w:val="32"/>
              </w:rPr>
            </w:pPr>
            <w:r w:rsidRPr="00D575D7">
              <w:rPr>
                <w:i/>
                <w:iCs/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6DD86615" w14:textId="5213862E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/>
            <w:vAlign w:val="center"/>
            <w:hideMark/>
          </w:tcPr>
          <w:p w14:paraId="21D12932" w14:textId="520F7F48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7026167D" w14:textId="3792CE90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43CA68F6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3E4293DC" w14:textId="160B4940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1B2F2C67" w14:textId="4A05D50C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7BC7263C" w14:textId="5CCAFB0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2212BC31" w14:textId="720E5626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4F4E93A8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472971F2" w14:textId="2B0BD8A2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1C051CD2" w14:textId="008276D4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2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0B2F57D8" w14:textId="28154A6E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3249ABBF" w14:textId="53D52644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71F78968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148362A2" w14:textId="3329EEE9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0F6BA916" w14:textId="6ABF2786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3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3042685E" w14:textId="425C3970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7EAA9A8A" w14:textId="67145DE5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097FBAD4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405F3C90" w14:textId="1362FCBA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20A33BCD" w14:textId="57861993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vAlign w:val="center"/>
            <w:hideMark/>
          </w:tcPr>
          <w:p w14:paraId="3139F8FF" w14:textId="4E900A79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18121A18" w14:textId="06EE9748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část zkoušky</w:t>
            </w:r>
          </w:p>
        </w:tc>
      </w:tr>
      <w:tr w:rsidR="00D575D7" w:rsidRPr="00D575D7" w14:paraId="364DFE81" w14:textId="77777777" w:rsidTr="00D575D7">
        <w:trPr>
          <w:trHeight w:val="340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042EFBA9" w14:textId="0A2E5809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19792F0E" w14:textId="2EF4118F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590EE973" w14:textId="64526EF1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-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6699"/>
            <w:vAlign w:val="center"/>
            <w:hideMark/>
          </w:tcPr>
          <w:p w14:paraId="2C1ED7EA" w14:textId="49770524" w:rsidR="00D575D7" w:rsidRPr="00D575D7" w:rsidRDefault="00D575D7" w:rsidP="00D575D7">
            <w:pPr>
              <w:spacing w:after="0"/>
              <w:jc w:val="center"/>
              <w:rPr>
                <w:sz w:val="32"/>
                <w:szCs w:val="32"/>
              </w:rPr>
            </w:pPr>
            <w:r w:rsidRPr="00D575D7">
              <w:rPr>
                <w:sz w:val="32"/>
                <w:szCs w:val="32"/>
              </w:rPr>
              <w:t>Opakuje obě části zkoušky</w:t>
            </w:r>
          </w:p>
        </w:tc>
      </w:tr>
    </w:tbl>
    <w:p w14:paraId="2C9ECD3D" w14:textId="77777777" w:rsidR="00D575D7" w:rsidRDefault="00D575D7" w:rsidP="00D575D7"/>
    <w:sectPr w:rsidR="00D575D7" w:rsidSect="0061438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560" w:right="720" w:bottom="1134" w:left="720" w:header="107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D557E" w14:textId="77777777" w:rsidR="00006BBD" w:rsidRDefault="00006BBD" w:rsidP="002821DA">
      <w:pPr>
        <w:spacing w:after="0" w:line="240" w:lineRule="auto"/>
      </w:pPr>
      <w:r>
        <w:separator/>
      </w:r>
    </w:p>
  </w:endnote>
  <w:endnote w:type="continuationSeparator" w:id="0">
    <w:p w14:paraId="3ED4CBA2" w14:textId="77777777" w:rsidR="00006BBD" w:rsidRDefault="00006BBD" w:rsidP="0028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ller">
    <w:altName w:val="Calibri"/>
    <w:charset w:val="EE"/>
    <w:family w:val="swiss"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8" w14:textId="77777777" w:rsidR="00CD2A12" w:rsidRPr="00CD2A12" w:rsidRDefault="00CD2A12" w:rsidP="00CD2A12">
    <w:pPr>
      <w:pStyle w:val="Footer"/>
      <w:tabs>
        <w:tab w:val="clear" w:pos="4536"/>
        <w:tab w:val="clear" w:pos="9072"/>
        <w:tab w:val="left" w:pos="1422"/>
      </w:tabs>
      <w:rPr>
        <w:rFonts w:ascii="Aller" w:hAnsi="Aller"/>
      </w:rPr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94C1" w14:textId="77777777" w:rsidR="00006BBD" w:rsidRDefault="00006BBD" w:rsidP="002821DA">
      <w:pPr>
        <w:spacing w:after="0" w:line="240" w:lineRule="auto"/>
      </w:pPr>
      <w:r>
        <w:separator/>
      </w:r>
    </w:p>
  </w:footnote>
  <w:footnote w:type="continuationSeparator" w:id="0">
    <w:p w14:paraId="7549EB61" w14:textId="77777777" w:rsidR="00006BBD" w:rsidRDefault="00006BBD" w:rsidP="00282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5" w14:textId="77777777" w:rsidR="002821DA" w:rsidRDefault="009C6B0D">
    <w:pPr>
      <w:pStyle w:val="Header"/>
    </w:pPr>
    <w:r>
      <w:rPr>
        <w:noProof/>
        <w:lang w:eastAsia="cs-CZ"/>
      </w:rPr>
      <w:pict w14:anchorId="189DE3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9" o:spid="_x0000_s1026" type="#_x0000_t75" style="position:absolute;margin-left:0;margin-top:0;width:543.1pt;height:810.7pt;z-index:-251658239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6" w14:textId="1B4B803C" w:rsidR="002821DA" w:rsidRDefault="00891DC6">
    <w:pPr>
      <w:pStyle w:val="Header"/>
    </w:pPr>
    <w:r w:rsidRPr="00B176B5">
      <w:rPr>
        <w:noProof/>
      </w:rPr>
      <w:drawing>
        <wp:anchor distT="0" distB="0" distL="114300" distR="114300" simplePos="0" relativeHeight="251658242" behindDoc="1" locked="0" layoutInCell="1" allowOverlap="1" wp14:anchorId="3A83353F" wp14:editId="3707F2B0">
          <wp:simplePos x="0" y="0"/>
          <wp:positionH relativeFrom="margin">
            <wp:posOffset>-447675</wp:posOffset>
          </wp:positionH>
          <wp:positionV relativeFrom="paragraph">
            <wp:posOffset>-714375</wp:posOffset>
          </wp:positionV>
          <wp:extent cx="7576927" cy="10706100"/>
          <wp:effectExtent l="0" t="0" r="508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927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9" w14:textId="77777777" w:rsidR="002821DA" w:rsidRDefault="009C6B0D">
    <w:pPr>
      <w:pStyle w:val="Header"/>
    </w:pPr>
    <w:r>
      <w:rPr>
        <w:noProof/>
        <w:lang w:eastAsia="cs-CZ"/>
      </w:rPr>
      <w:pict w14:anchorId="189DE3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8" o:spid="_x0000_s1025" type="#_x0000_t75" style="position:absolute;margin-left:0;margin-top:0;width:543.1pt;height:810.7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098"/>
    <w:multiLevelType w:val="multilevel"/>
    <w:tmpl w:val="DD70A2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02A1E"/>
    <w:multiLevelType w:val="hybridMultilevel"/>
    <w:tmpl w:val="BBA8D582"/>
    <w:lvl w:ilvl="0" w:tplc="72548C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7C7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5C7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48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F8A3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6B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006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DC61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20A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575A"/>
    <w:multiLevelType w:val="hybridMultilevel"/>
    <w:tmpl w:val="C9C4F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B59C5"/>
    <w:multiLevelType w:val="multilevel"/>
    <w:tmpl w:val="3DB0ED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D5743"/>
    <w:multiLevelType w:val="multilevel"/>
    <w:tmpl w:val="77988D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50B0B"/>
    <w:multiLevelType w:val="hybridMultilevel"/>
    <w:tmpl w:val="B3681D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903BF"/>
    <w:multiLevelType w:val="hybridMultilevel"/>
    <w:tmpl w:val="B7667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20BF"/>
    <w:multiLevelType w:val="multilevel"/>
    <w:tmpl w:val="E0C8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FF6771"/>
    <w:multiLevelType w:val="hybridMultilevel"/>
    <w:tmpl w:val="109C9B5C"/>
    <w:lvl w:ilvl="0" w:tplc="9E36E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1E62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A6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729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83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DA1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FC8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E4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A04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6900B"/>
    <w:multiLevelType w:val="hybridMultilevel"/>
    <w:tmpl w:val="3CE239B0"/>
    <w:lvl w:ilvl="0" w:tplc="6A92C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E85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522B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762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43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3A3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200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89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C3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CF1E2"/>
    <w:multiLevelType w:val="hybridMultilevel"/>
    <w:tmpl w:val="6542E988"/>
    <w:lvl w:ilvl="0" w:tplc="8B3E6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9AF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8ED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E23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362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D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4B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A16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684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20B62"/>
    <w:multiLevelType w:val="hybridMultilevel"/>
    <w:tmpl w:val="407C5860"/>
    <w:lvl w:ilvl="0" w:tplc="AED22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AAEB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FC0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465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18A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762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01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58A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3CA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3188E"/>
    <w:multiLevelType w:val="multilevel"/>
    <w:tmpl w:val="710C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8A80BC"/>
    <w:multiLevelType w:val="multilevel"/>
    <w:tmpl w:val="8B3AA3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13B03"/>
    <w:multiLevelType w:val="multilevel"/>
    <w:tmpl w:val="5D6E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35E7E4"/>
    <w:multiLevelType w:val="hybridMultilevel"/>
    <w:tmpl w:val="73D2C0D6"/>
    <w:lvl w:ilvl="0" w:tplc="4872D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03476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CE210C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62C21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C7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ECF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A8F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C03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42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D2EA6"/>
    <w:multiLevelType w:val="hybridMultilevel"/>
    <w:tmpl w:val="013A6780"/>
    <w:lvl w:ilvl="0" w:tplc="196A3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2E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EE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05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CD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ECC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8B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228D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44C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2BDFB"/>
    <w:multiLevelType w:val="hybridMultilevel"/>
    <w:tmpl w:val="FFFFFFFF"/>
    <w:lvl w:ilvl="0" w:tplc="7B7EFDDC">
      <w:start w:val="1"/>
      <w:numFmt w:val="upperRoman"/>
      <w:lvlText w:val="%1."/>
      <w:lvlJc w:val="left"/>
      <w:pPr>
        <w:ind w:left="1080" w:hanging="360"/>
      </w:pPr>
    </w:lvl>
    <w:lvl w:ilvl="1" w:tplc="9E661610">
      <w:start w:val="1"/>
      <w:numFmt w:val="lowerLetter"/>
      <w:lvlText w:val="%2."/>
      <w:lvlJc w:val="left"/>
      <w:pPr>
        <w:ind w:left="1800" w:hanging="360"/>
      </w:pPr>
    </w:lvl>
    <w:lvl w:ilvl="2" w:tplc="AA7E141E">
      <w:start w:val="1"/>
      <w:numFmt w:val="lowerRoman"/>
      <w:lvlText w:val="%3."/>
      <w:lvlJc w:val="right"/>
      <w:pPr>
        <w:ind w:left="2520" w:hanging="180"/>
      </w:pPr>
    </w:lvl>
    <w:lvl w:ilvl="3" w:tplc="283A82C2">
      <w:start w:val="1"/>
      <w:numFmt w:val="decimal"/>
      <w:lvlText w:val="%4."/>
      <w:lvlJc w:val="left"/>
      <w:pPr>
        <w:ind w:left="3240" w:hanging="360"/>
      </w:pPr>
    </w:lvl>
    <w:lvl w:ilvl="4" w:tplc="DB388D10">
      <w:start w:val="1"/>
      <w:numFmt w:val="lowerLetter"/>
      <w:lvlText w:val="%5."/>
      <w:lvlJc w:val="left"/>
      <w:pPr>
        <w:ind w:left="3960" w:hanging="360"/>
      </w:pPr>
    </w:lvl>
    <w:lvl w:ilvl="5" w:tplc="034029BE">
      <w:start w:val="1"/>
      <w:numFmt w:val="lowerRoman"/>
      <w:lvlText w:val="%6."/>
      <w:lvlJc w:val="right"/>
      <w:pPr>
        <w:ind w:left="4680" w:hanging="180"/>
      </w:pPr>
    </w:lvl>
    <w:lvl w:ilvl="6" w:tplc="A172FA34">
      <w:start w:val="1"/>
      <w:numFmt w:val="decimal"/>
      <w:lvlText w:val="%7."/>
      <w:lvlJc w:val="left"/>
      <w:pPr>
        <w:ind w:left="5400" w:hanging="360"/>
      </w:pPr>
    </w:lvl>
    <w:lvl w:ilvl="7" w:tplc="439C0F44">
      <w:start w:val="1"/>
      <w:numFmt w:val="lowerLetter"/>
      <w:lvlText w:val="%8."/>
      <w:lvlJc w:val="left"/>
      <w:pPr>
        <w:ind w:left="6120" w:hanging="360"/>
      </w:pPr>
    </w:lvl>
    <w:lvl w:ilvl="8" w:tplc="144C26FA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4A08B7"/>
    <w:multiLevelType w:val="hybridMultilevel"/>
    <w:tmpl w:val="920EA360"/>
    <w:lvl w:ilvl="0" w:tplc="07489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61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6CD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448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040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441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8C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E29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88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86366"/>
    <w:multiLevelType w:val="hybridMultilevel"/>
    <w:tmpl w:val="C180FF1C"/>
    <w:lvl w:ilvl="0" w:tplc="A4445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443A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627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A5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AC5B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5AA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A84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8E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669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12049"/>
    <w:multiLevelType w:val="hybridMultilevel"/>
    <w:tmpl w:val="7FC058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37985"/>
    <w:multiLevelType w:val="hybridMultilevel"/>
    <w:tmpl w:val="1584DF4E"/>
    <w:lvl w:ilvl="0" w:tplc="7132E5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A81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C7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56D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B4A4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D6B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1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2E4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50A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957DB"/>
    <w:multiLevelType w:val="multilevel"/>
    <w:tmpl w:val="6AAE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E8E7E8"/>
    <w:multiLevelType w:val="hybridMultilevel"/>
    <w:tmpl w:val="9A1464EC"/>
    <w:lvl w:ilvl="0" w:tplc="405EC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2E5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C5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94B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00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65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A4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CA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BA3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0D81"/>
    <w:multiLevelType w:val="hybridMultilevel"/>
    <w:tmpl w:val="5DA88EEE"/>
    <w:lvl w:ilvl="0" w:tplc="72CC6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6270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CBC94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F8CD9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E6C0A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D45F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5BA15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4B42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9C2CC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3E5260"/>
    <w:multiLevelType w:val="hybridMultilevel"/>
    <w:tmpl w:val="64BC0B2E"/>
    <w:lvl w:ilvl="0" w:tplc="9CDE7EB4">
      <w:start w:val="1"/>
      <w:numFmt w:val="upperRoman"/>
      <w:lvlText w:val="%1."/>
      <w:lvlJc w:val="left"/>
      <w:pPr>
        <w:ind w:left="110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5" w:hanging="360"/>
      </w:pPr>
    </w:lvl>
    <w:lvl w:ilvl="2" w:tplc="0405001B" w:tentative="1">
      <w:start w:val="1"/>
      <w:numFmt w:val="lowerRoman"/>
      <w:lvlText w:val="%3."/>
      <w:lvlJc w:val="right"/>
      <w:pPr>
        <w:ind w:left="2185" w:hanging="180"/>
      </w:pPr>
    </w:lvl>
    <w:lvl w:ilvl="3" w:tplc="0405000F" w:tentative="1">
      <w:start w:val="1"/>
      <w:numFmt w:val="decimal"/>
      <w:lvlText w:val="%4."/>
      <w:lvlJc w:val="left"/>
      <w:pPr>
        <w:ind w:left="2905" w:hanging="360"/>
      </w:pPr>
    </w:lvl>
    <w:lvl w:ilvl="4" w:tplc="04050019" w:tentative="1">
      <w:start w:val="1"/>
      <w:numFmt w:val="lowerLetter"/>
      <w:lvlText w:val="%5."/>
      <w:lvlJc w:val="left"/>
      <w:pPr>
        <w:ind w:left="3625" w:hanging="360"/>
      </w:pPr>
    </w:lvl>
    <w:lvl w:ilvl="5" w:tplc="0405001B" w:tentative="1">
      <w:start w:val="1"/>
      <w:numFmt w:val="lowerRoman"/>
      <w:lvlText w:val="%6."/>
      <w:lvlJc w:val="right"/>
      <w:pPr>
        <w:ind w:left="4345" w:hanging="180"/>
      </w:pPr>
    </w:lvl>
    <w:lvl w:ilvl="6" w:tplc="0405000F" w:tentative="1">
      <w:start w:val="1"/>
      <w:numFmt w:val="decimal"/>
      <w:lvlText w:val="%7."/>
      <w:lvlJc w:val="left"/>
      <w:pPr>
        <w:ind w:left="5065" w:hanging="360"/>
      </w:pPr>
    </w:lvl>
    <w:lvl w:ilvl="7" w:tplc="04050019" w:tentative="1">
      <w:start w:val="1"/>
      <w:numFmt w:val="lowerLetter"/>
      <w:lvlText w:val="%8."/>
      <w:lvlJc w:val="left"/>
      <w:pPr>
        <w:ind w:left="5785" w:hanging="360"/>
      </w:pPr>
    </w:lvl>
    <w:lvl w:ilvl="8" w:tplc="0405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6" w15:restartNumberingAfterBreak="0">
    <w:nsid w:val="67935828"/>
    <w:multiLevelType w:val="hybridMultilevel"/>
    <w:tmpl w:val="17649642"/>
    <w:lvl w:ilvl="0" w:tplc="F06029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38F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569C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223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0E7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ECA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C9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87F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882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1E6D79"/>
    <w:multiLevelType w:val="hybridMultilevel"/>
    <w:tmpl w:val="0BECD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2E11D6"/>
    <w:multiLevelType w:val="hybridMultilevel"/>
    <w:tmpl w:val="F07A2B30"/>
    <w:lvl w:ilvl="0" w:tplc="458C9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7446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66EC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AD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0224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12F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86A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FE3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64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892A6"/>
    <w:multiLevelType w:val="hybridMultilevel"/>
    <w:tmpl w:val="1326E4F0"/>
    <w:lvl w:ilvl="0" w:tplc="6284C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0A84F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2AC6659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0F63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4D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54F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86F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C1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F40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93E4B"/>
    <w:multiLevelType w:val="multilevel"/>
    <w:tmpl w:val="0242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E1D7BB5"/>
    <w:multiLevelType w:val="hybridMultilevel"/>
    <w:tmpl w:val="03FAC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193519">
    <w:abstractNumId w:val="0"/>
  </w:num>
  <w:num w:numId="2" w16cid:durableId="493448684">
    <w:abstractNumId w:val="28"/>
  </w:num>
  <w:num w:numId="3" w16cid:durableId="679089813">
    <w:abstractNumId w:val="21"/>
  </w:num>
  <w:num w:numId="4" w16cid:durableId="769744689">
    <w:abstractNumId w:val="15"/>
  </w:num>
  <w:num w:numId="5" w16cid:durableId="919751799">
    <w:abstractNumId w:val="23"/>
  </w:num>
  <w:num w:numId="6" w16cid:durableId="723868688">
    <w:abstractNumId w:val="18"/>
  </w:num>
  <w:num w:numId="7" w16cid:durableId="990718065">
    <w:abstractNumId w:val="1"/>
  </w:num>
  <w:num w:numId="8" w16cid:durableId="2126729834">
    <w:abstractNumId w:val="19"/>
  </w:num>
  <w:num w:numId="9" w16cid:durableId="339435172">
    <w:abstractNumId w:val="4"/>
  </w:num>
  <w:num w:numId="10" w16cid:durableId="598218426">
    <w:abstractNumId w:val="3"/>
  </w:num>
  <w:num w:numId="11" w16cid:durableId="472217765">
    <w:abstractNumId w:val="9"/>
  </w:num>
  <w:num w:numId="12" w16cid:durableId="1580020476">
    <w:abstractNumId w:val="26"/>
  </w:num>
  <w:num w:numId="13" w16cid:durableId="24408286">
    <w:abstractNumId w:val="29"/>
  </w:num>
  <w:num w:numId="14" w16cid:durableId="1817529775">
    <w:abstractNumId w:val="10"/>
  </w:num>
  <w:num w:numId="15" w16cid:durableId="816800790">
    <w:abstractNumId w:val="11"/>
  </w:num>
  <w:num w:numId="16" w16cid:durableId="1881748253">
    <w:abstractNumId w:val="8"/>
  </w:num>
  <w:num w:numId="17" w16cid:durableId="678192753">
    <w:abstractNumId w:val="16"/>
  </w:num>
  <w:num w:numId="18" w16cid:durableId="377822636">
    <w:abstractNumId w:val="13"/>
  </w:num>
  <w:num w:numId="19" w16cid:durableId="1619526074">
    <w:abstractNumId w:val="6"/>
  </w:num>
  <w:num w:numId="20" w16cid:durableId="1268660537">
    <w:abstractNumId w:val="27"/>
  </w:num>
  <w:num w:numId="21" w16cid:durableId="1118645411">
    <w:abstractNumId w:val="22"/>
  </w:num>
  <w:num w:numId="22" w16cid:durableId="1928272155">
    <w:abstractNumId w:val="12"/>
  </w:num>
  <w:num w:numId="23" w16cid:durableId="1963808449">
    <w:abstractNumId w:val="7"/>
  </w:num>
  <w:num w:numId="24" w16cid:durableId="777020581">
    <w:abstractNumId w:val="14"/>
  </w:num>
  <w:num w:numId="25" w16cid:durableId="1968122085">
    <w:abstractNumId w:val="30"/>
  </w:num>
  <w:num w:numId="26" w16cid:durableId="1127162874">
    <w:abstractNumId w:val="24"/>
  </w:num>
  <w:num w:numId="27" w16cid:durableId="1299263016">
    <w:abstractNumId w:val="31"/>
  </w:num>
  <w:num w:numId="28" w16cid:durableId="1189176908">
    <w:abstractNumId w:val="25"/>
  </w:num>
  <w:num w:numId="29" w16cid:durableId="42489623">
    <w:abstractNumId w:val="20"/>
  </w:num>
  <w:num w:numId="30" w16cid:durableId="1909027237">
    <w:abstractNumId w:val="2"/>
  </w:num>
  <w:num w:numId="31" w16cid:durableId="1412659313">
    <w:abstractNumId w:val="5"/>
  </w:num>
  <w:num w:numId="32" w16cid:durableId="6511784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A7E"/>
    <w:rsid w:val="00006BBD"/>
    <w:rsid w:val="000209C6"/>
    <w:rsid w:val="000216A7"/>
    <w:rsid w:val="00024943"/>
    <w:rsid w:val="00027918"/>
    <w:rsid w:val="0003344B"/>
    <w:rsid w:val="00037B17"/>
    <w:rsid w:val="0004290E"/>
    <w:rsid w:val="000514ED"/>
    <w:rsid w:val="00052B55"/>
    <w:rsid w:val="000536F5"/>
    <w:rsid w:val="00063A25"/>
    <w:rsid w:val="00067C70"/>
    <w:rsid w:val="000A0E30"/>
    <w:rsid w:val="000A131B"/>
    <w:rsid w:val="000A163E"/>
    <w:rsid w:val="000A6695"/>
    <w:rsid w:val="000B370B"/>
    <w:rsid w:val="000C0BB6"/>
    <w:rsid w:val="000C737D"/>
    <w:rsid w:val="000C78E0"/>
    <w:rsid w:val="000D063E"/>
    <w:rsid w:val="000D1D91"/>
    <w:rsid w:val="000D2E40"/>
    <w:rsid w:val="000E7D7E"/>
    <w:rsid w:val="000F0216"/>
    <w:rsid w:val="000F1031"/>
    <w:rsid w:val="000F790F"/>
    <w:rsid w:val="00102B54"/>
    <w:rsid w:val="00115746"/>
    <w:rsid w:val="00120B07"/>
    <w:rsid w:val="00124071"/>
    <w:rsid w:val="00125657"/>
    <w:rsid w:val="001269D1"/>
    <w:rsid w:val="00135518"/>
    <w:rsid w:val="00174A7B"/>
    <w:rsid w:val="001760A7"/>
    <w:rsid w:val="00180820"/>
    <w:rsid w:val="00194901"/>
    <w:rsid w:val="001A53C5"/>
    <w:rsid w:val="001B1F96"/>
    <w:rsid w:val="001C21C1"/>
    <w:rsid w:val="001C257A"/>
    <w:rsid w:val="001C3D38"/>
    <w:rsid w:val="001E0156"/>
    <w:rsid w:val="001E2194"/>
    <w:rsid w:val="001E2EF5"/>
    <w:rsid w:val="001F1686"/>
    <w:rsid w:val="001F7A3E"/>
    <w:rsid w:val="00206988"/>
    <w:rsid w:val="0021275D"/>
    <w:rsid w:val="002415BB"/>
    <w:rsid w:val="00246FA0"/>
    <w:rsid w:val="002478A5"/>
    <w:rsid w:val="00251414"/>
    <w:rsid w:val="00252A76"/>
    <w:rsid w:val="0026585D"/>
    <w:rsid w:val="00267E5A"/>
    <w:rsid w:val="0027695D"/>
    <w:rsid w:val="002821DA"/>
    <w:rsid w:val="00291BB2"/>
    <w:rsid w:val="002D0279"/>
    <w:rsid w:val="002D1887"/>
    <w:rsid w:val="002E281D"/>
    <w:rsid w:val="00301A41"/>
    <w:rsid w:val="00301F8B"/>
    <w:rsid w:val="00321DEF"/>
    <w:rsid w:val="0035752F"/>
    <w:rsid w:val="0036608E"/>
    <w:rsid w:val="00367319"/>
    <w:rsid w:val="00372CFC"/>
    <w:rsid w:val="00375119"/>
    <w:rsid w:val="0038199F"/>
    <w:rsid w:val="00394A38"/>
    <w:rsid w:val="003A3343"/>
    <w:rsid w:val="003B4DF8"/>
    <w:rsid w:val="003E3089"/>
    <w:rsid w:val="003F22FE"/>
    <w:rsid w:val="00405D37"/>
    <w:rsid w:val="004114DA"/>
    <w:rsid w:val="0042088C"/>
    <w:rsid w:val="0042449E"/>
    <w:rsid w:val="00432732"/>
    <w:rsid w:val="00434F3A"/>
    <w:rsid w:val="00447D11"/>
    <w:rsid w:val="004633EA"/>
    <w:rsid w:val="00464EBA"/>
    <w:rsid w:val="0046777A"/>
    <w:rsid w:val="00476746"/>
    <w:rsid w:val="00476E5D"/>
    <w:rsid w:val="004A05DC"/>
    <w:rsid w:val="004A74D0"/>
    <w:rsid w:val="004B5354"/>
    <w:rsid w:val="004D3744"/>
    <w:rsid w:val="004D4F9C"/>
    <w:rsid w:val="004D77BC"/>
    <w:rsid w:val="004F3A52"/>
    <w:rsid w:val="00503636"/>
    <w:rsid w:val="00510968"/>
    <w:rsid w:val="00510C53"/>
    <w:rsid w:val="00517828"/>
    <w:rsid w:val="00521471"/>
    <w:rsid w:val="00522EF8"/>
    <w:rsid w:val="005306F4"/>
    <w:rsid w:val="00534152"/>
    <w:rsid w:val="005542BD"/>
    <w:rsid w:val="00586438"/>
    <w:rsid w:val="0058751E"/>
    <w:rsid w:val="005A01EC"/>
    <w:rsid w:val="005A5F72"/>
    <w:rsid w:val="005B0B59"/>
    <w:rsid w:val="005C21AE"/>
    <w:rsid w:val="005D7948"/>
    <w:rsid w:val="005E1608"/>
    <w:rsid w:val="00601AD4"/>
    <w:rsid w:val="006070C2"/>
    <w:rsid w:val="006071AB"/>
    <w:rsid w:val="00614381"/>
    <w:rsid w:val="00622B2B"/>
    <w:rsid w:val="00631D67"/>
    <w:rsid w:val="00641941"/>
    <w:rsid w:val="00641D17"/>
    <w:rsid w:val="0064557C"/>
    <w:rsid w:val="0064789C"/>
    <w:rsid w:val="00647A78"/>
    <w:rsid w:val="006551E5"/>
    <w:rsid w:val="00656694"/>
    <w:rsid w:val="00665C81"/>
    <w:rsid w:val="00670DA3"/>
    <w:rsid w:val="006767BC"/>
    <w:rsid w:val="006A5E2D"/>
    <w:rsid w:val="006A6618"/>
    <w:rsid w:val="006B192E"/>
    <w:rsid w:val="006D78C8"/>
    <w:rsid w:val="006E1C01"/>
    <w:rsid w:val="006E41F2"/>
    <w:rsid w:val="006F0254"/>
    <w:rsid w:val="007108C3"/>
    <w:rsid w:val="0072582C"/>
    <w:rsid w:val="0074794A"/>
    <w:rsid w:val="00752734"/>
    <w:rsid w:val="007528E6"/>
    <w:rsid w:val="00752F8D"/>
    <w:rsid w:val="007558BE"/>
    <w:rsid w:val="00765B10"/>
    <w:rsid w:val="00775CA1"/>
    <w:rsid w:val="0077690D"/>
    <w:rsid w:val="0077769B"/>
    <w:rsid w:val="00794BFD"/>
    <w:rsid w:val="007967D7"/>
    <w:rsid w:val="007A11B7"/>
    <w:rsid w:val="007B0F1C"/>
    <w:rsid w:val="007B3E32"/>
    <w:rsid w:val="007E1688"/>
    <w:rsid w:val="007E5303"/>
    <w:rsid w:val="007E7BA6"/>
    <w:rsid w:val="007F256B"/>
    <w:rsid w:val="007F703F"/>
    <w:rsid w:val="0080117C"/>
    <w:rsid w:val="008107E5"/>
    <w:rsid w:val="00812102"/>
    <w:rsid w:val="008142D4"/>
    <w:rsid w:val="008221F0"/>
    <w:rsid w:val="00822E60"/>
    <w:rsid w:val="00840122"/>
    <w:rsid w:val="0085375A"/>
    <w:rsid w:val="00853EC4"/>
    <w:rsid w:val="00891DC6"/>
    <w:rsid w:val="0089363C"/>
    <w:rsid w:val="00894273"/>
    <w:rsid w:val="0089664C"/>
    <w:rsid w:val="008A3A38"/>
    <w:rsid w:val="008A7CAB"/>
    <w:rsid w:val="008B20CD"/>
    <w:rsid w:val="008B2A7E"/>
    <w:rsid w:val="008E0BD2"/>
    <w:rsid w:val="008F6B32"/>
    <w:rsid w:val="00904EBC"/>
    <w:rsid w:val="0090585E"/>
    <w:rsid w:val="00911316"/>
    <w:rsid w:val="009260D1"/>
    <w:rsid w:val="00934BD0"/>
    <w:rsid w:val="00937775"/>
    <w:rsid w:val="00940573"/>
    <w:rsid w:val="009647A7"/>
    <w:rsid w:val="009751A5"/>
    <w:rsid w:val="00987EB3"/>
    <w:rsid w:val="00993A31"/>
    <w:rsid w:val="009A2F41"/>
    <w:rsid w:val="009A7550"/>
    <w:rsid w:val="009A7570"/>
    <w:rsid w:val="009B5AA1"/>
    <w:rsid w:val="009B7967"/>
    <w:rsid w:val="009C16FC"/>
    <w:rsid w:val="009C6B0D"/>
    <w:rsid w:val="009D1B12"/>
    <w:rsid w:val="009D6EE2"/>
    <w:rsid w:val="009E3D03"/>
    <w:rsid w:val="009E6C48"/>
    <w:rsid w:val="009F1A1F"/>
    <w:rsid w:val="00A14DCF"/>
    <w:rsid w:val="00A16890"/>
    <w:rsid w:val="00A20BF8"/>
    <w:rsid w:val="00A211E1"/>
    <w:rsid w:val="00A46AC3"/>
    <w:rsid w:val="00A50EFB"/>
    <w:rsid w:val="00A52EF3"/>
    <w:rsid w:val="00A63399"/>
    <w:rsid w:val="00A65F0A"/>
    <w:rsid w:val="00A8279D"/>
    <w:rsid w:val="00A8289E"/>
    <w:rsid w:val="00A93523"/>
    <w:rsid w:val="00A960A7"/>
    <w:rsid w:val="00AA3D57"/>
    <w:rsid w:val="00AA6648"/>
    <w:rsid w:val="00AA6720"/>
    <w:rsid w:val="00AB05FF"/>
    <w:rsid w:val="00AB473C"/>
    <w:rsid w:val="00AC37FB"/>
    <w:rsid w:val="00AD2596"/>
    <w:rsid w:val="00AD6B8E"/>
    <w:rsid w:val="00AE27D4"/>
    <w:rsid w:val="00AF4658"/>
    <w:rsid w:val="00B06B6C"/>
    <w:rsid w:val="00B12AA0"/>
    <w:rsid w:val="00B22583"/>
    <w:rsid w:val="00B3081A"/>
    <w:rsid w:val="00B41582"/>
    <w:rsid w:val="00B42514"/>
    <w:rsid w:val="00B46D03"/>
    <w:rsid w:val="00B50C8F"/>
    <w:rsid w:val="00B56122"/>
    <w:rsid w:val="00B711A2"/>
    <w:rsid w:val="00B8175D"/>
    <w:rsid w:val="00B91016"/>
    <w:rsid w:val="00B94926"/>
    <w:rsid w:val="00BA5EEB"/>
    <w:rsid w:val="00BB2977"/>
    <w:rsid w:val="00BE17F4"/>
    <w:rsid w:val="00BE3DF7"/>
    <w:rsid w:val="00BF2FBF"/>
    <w:rsid w:val="00C06FE2"/>
    <w:rsid w:val="00C3419B"/>
    <w:rsid w:val="00C37AFC"/>
    <w:rsid w:val="00C43105"/>
    <w:rsid w:val="00C50E4D"/>
    <w:rsid w:val="00C5127A"/>
    <w:rsid w:val="00C65AD7"/>
    <w:rsid w:val="00C65D7B"/>
    <w:rsid w:val="00C70EDF"/>
    <w:rsid w:val="00C85305"/>
    <w:rsid w:val="00C95D51"/>
    <w:rsid w:val="00CA7708"/>
    <w:rsid w:val="00CD1ED2"/>
    <w:rsid w:val="00CD2A12"/>
    <w:rsid w:val="00CD6424"/>
    <w:rsid w:val="00CE7C10"/>
    <w:rsid w:val="00CF4209"/>
    <w:rsid w:val="00D00830"/>
    <w:rsid w:val="00D121BE"/>
    <w:rsid w:val="00D13EAD"/>
    <w:rsid w:val="00D14DDF"/>
    <w:rsid w:val="00D16368"/>
    <w:rsid w:val="00D32927"/>
    <w:rsid w:val="00D354F8"/>
    <w:rsid w:val="00D4277E"/>
    <w:rsid w:val="00D443FA"/>
    <w:rsid w:val="00D522EA"/>
    <w:rsid w:val="00D530D3"/>
    <w:rsid w:val="00D53ABD"/>
    <w:rsid w:val="00D54EAF"/>
    <w:rsid w:val="00D575D7"/>
    <w:rsid w:val="00D60442"/>
    <w:rsid w:val="00D61FEB"/>
    <w:rsid w:val="00D637C2"/>
    <w:rsid w:val="00D74D1B"/>
    <w:rsid w:val="00DB7ED1"/>
    <w:rsid w:val="00DC33C5"/>
    <w:rsid w:val="00DC349A"/>
    <w:rsid w:val="00DC5538"/>
    <w:rsid w:val="00DE0310"/>
    <w:rsid w:val="00DE62CA"/>
    <w:rsid w:val="00DF1D63"/>
    <w:rsid w:val="00DF4F4C"/>
    <w:rsid w:val="00E30B49"/>
    <w:rsid w:val="00E40950"/>
    <w:rsid w:val="00E44936"/>
    <w:rsid w:val="00E544CC"/>
    <w:rsid w:val="00E578B2"/>
    <w:rsid w:val="00E57FA5"/>
    <w:rsid w:val="00E62430"/>
    <w:rsid w:val="00E7038A"/>
    <w:rsid w:val="00E80616"/>
    <w:rsid w:val="00E8073F"/>
    <w:rsid w:val="00E8122E"/>
    <w:rsid w:val="00E85C36"/>
    <w:rsid w:val="00E8659D"/>
    <w:rsid w:val="00E93F17"/>
    <w:rsid w:val="00E95946"/>
    <w:rsid w:val="00EA6716"/>
    <w:rsid w:val="00EC1022"/>
    <w:rsid w:val="00ED2453"/>
    <w:rsid w:val="00ED7B69"/>
    <w:rsid w:val="00EE3240"/>
    <w:rsid w:val="00EE3D51"/>
    <w:rsid w:val="00EE50F3"/>
    <w:rsid w:val="00EE7D0A"/>
    <w:rsid w:val="00F047E8"/>
    <w:rsid w:val="00F10281"/>
    <w:rsid w:val="00F14000"/>
    <w:rsid w:val="00F15752"/>
    <w:rsid w:val="00F31D4F"/>
    <w:rsid w:val="00F377E0"/>
    <w:rsid w:val="00F37E29"/>
    <w:rsid w:val="00F409CF"/>
    <w:rsid w:val="00F52298"/>
    <w:rsid w:val="00F628A8"/>
    <w:rsid w:val="00F672ED"/>
    <w:rsid w:val="00F76EE2"/>
    <w:rsid w:val="00F86FD6"/>
    <w:rsid w:val="00F872D3"/>
    <w:rsid w:val="00F94623"/>
    <w:rsid w:val="00FB1319"/>
    <w:rsid w:val="00FB215A"/>
    <w:rsid w:val="00FB66F8"/>
    <w:rsid w:val="00FC1113"/>
    <w:rsid w:val="00FE593E"/>
    <w:rsid w:val="00FF1128"/>
    <w:rsid w:val="0377DB95"/>
    <w:rsid w:val="0BCD6B7E"/>
    <w:rsid w:val="1683488D"/>
    <w:rsid w:val="18C8FC7E"/>
    <w:rsid w:val="1E547C2D"/>
    <w:rsid w:val="207C5DDE"/>
    <w:rsid w:val="2600BAF8"/>
    <w:rsid w:val="3AC786C9"/>
    <w:rsid w:val="41654446"/>
    <w:rsid w:val="52DD588B"/>
    <w:rsid w:val="5D97EAC4"/>
    <w:rsid w:val="6856B0AC"/>
    <w:rsid w:val="6ADD4634"/>
    <w:rsid w:val="75EEEE8B"/>
    <w:rsid w:val="79E81500"/>
    <w:rsid w:val="7EBE4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DE2FF"/>
  <w15:chartTrackingRefBased/>
  <w15:docId w15:val="{F55334E2-3125-4E0C-AF4C-752AC413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381"/>
    <w:pPr>
      <w:spacing w:after="12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A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21DA"/>
  </w:style>
  <w:style w:type="paragraph" w:styleId="Footer">
    <w:name w:val="footer"/>
    <w:basedOn w:val="Normal"/>
    <w:link w:val="FooterChar"/>
    <w:uiPriority w:val="99"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1DA"/>
  </w:style>
  <w:style w:type="paragraph" w:styleId="BalloonText">
    <w:name w:val="Balloon Text"/>
    <w:basedOn w:val="Normal"/>
    <w:link w:val="BalloonTextChar"/>
    <w:uiPriority w:val="99"/>
    <w:semiHidden/>
    <w:unhideWhenUsed/>
    <w:rsid w:val="00ED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7B69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7E7BA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unhideWhenUsed/>
    <w:rsid w:val="00670DA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B2A7E"/>
    <w:pPr>
      <w:ind w:left="720"/>
      <w:contextualSpacing/>
    </w:pPr>
  </w:style>
  <w:style w:type="character" w:customStyle="1" w:styleId="normaltextrun">
    <w:name w:val="normaltextrun"/>
    <w:basedOn w:val="DefaultParagraphFont"/>
    <w:rsid w:val="00476746"/>
  </w:style>
  <w:style w:type="table" w:styleId="TableGrid">
    <w:name w:val="Table Grid"/>
    <w:basedOn w:val="TableNormal"/>
    <w:uiPriority w:val="39"/>
    <w:rsid w:val="004767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0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9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0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9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4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6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8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3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4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4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3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2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7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5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5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1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3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5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2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0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2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1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0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8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6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5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7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1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1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1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3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0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0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8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8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1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2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7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8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3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6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6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3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9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5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4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4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6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3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4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5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5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5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6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4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3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2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6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9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0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1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6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07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1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4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9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6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7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1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8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8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34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oslav.kores\Documents\Vlastn&#237;%20&#353;ablony%20Office\hlavickovy_papir_2019_podpis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6AFFD6CE014942BF86BBEEBCBDDF03" ma:contentTypeVersion="16" ma:contentTypeDescription="Vytvoří nový dokument" ma:contentTypeScope="" ma:versionID="f615724960decb3ee953d37ec06a6387">
  <xsd:schema xmlns:xsd="http://www.w3.org/2001/XMLSchema" xmlns:xs="http://www.w3.org/2001/XMLSchema" xmlns:p="http://schemas.microsoft.com/office/2006/metadata/properties" xmlns:ns2="295e6b08-c03f-4e1d-b56f-d1230bb11cb2" xmlns:ns3="55c52eff-4bf9-40ab-8aed-a493b71de8c7" targetNamespace="http://schemas.microsoft.com/office/2006/metadata/properties" ma:root="true" ma:fieldsID="c152e0ffabb6d7d045ae1d951b3cc99e" ns2:_="" ns3:_="">
    <xsd:import namespace="295e6b08-c03f-4e1d-b56f-d1230bb11cb2"/>
    <xsd:import namespace="55c52eff-4bf9-40ab-8aed-a493b71d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e6b08-c03f-4e1d-b56f-d1230bb11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fd3dbcd6-4525-412f-ba18-5f97ded0ad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52eff-4bf9-40ab-8aed-a493b71de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41477d-098b-424a-beba-8fe5baa8b338}" ma:internalName="TaxCatchAll" ma:showField="CatchAllData" ma:web="55c52eff-4bf9-40ab-8aed-a493b71d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e6b08-c03f-4e1d-b56f-d1230bb11cb2">
      <Terms xmlns="http://schemas.microsoft.com/office/infopath/2007/PartnerControls"/>
    </lcf76f155ced4ddcb4097134ff3c332f>
    <TaxCatchAll xmlns="55c52eff-4bf9-40ab-8aed-a493b71de8c7" xsi:nil="true"/>
  </documentManagement>
</p:properties>
</file>

<file path=customXml/itemProps1.xml><?xml version="1.0" encoding="utf-8"?>
<ds:datastoreItem xmlns:ds="http://schemas.openxmlformats.org/officeDocument/2006/customXml" ds:itemID="{E0AD2C9C-07E0-4890-A1D7-7104BF478D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B2E6A6-71FB-46D9-AE63-7621454CB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752AE-FB61-435F-9AB3-E853C81E5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e6b08-c03f-4e1d-b56f-d1230bb11cb2"/>
    <ds:schemaRef ds:uri="55c52eff-4bf9-40ab-8aed-a493b71d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EAC1BC-FA29-45F1-96C8-F4A30DDC2BA0}">
  <ds:schemaRefs>
    <ds:schemaRef ds:uri="http://schemas.microsoft.com/office/2006/metadata/properties"/>
    <ds:schemaRef ds:uri="http://schemas.microsoft.com/office/infopath/2007/PartnerControls"/>
    <ds:schemaRef ds:uri="295e6b08-c03f-4e1d-b56f-d1230bb11cb2"/>
    <ds:schemaRef ds:uri="55c52eff-4bf9-40ab-8aed-a493b71de8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hlavickovy_papir_2019_podpis.dotx</Template>
  <TotalTime>0</TotalTime>
  <Pages>1</Pages>
  <Words>272</Words>
  <Characters>1556</Characters>
  <Application>Microsoft Office Word</Application>
  <DocSecurity>4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Koreš</dc:creator>
  <cp:keywords/>
  <cp:lastModifiedBy>Alena Fedorová</cp:lastModifiedBy>
  <cp:revision>36</cp:revision>
  <cp:lastPrinted>2026-05-07T23:35:00Z</cp:lastPrinted>
  <dcterms:created xsi:type="dcterms:W3CDTF">2025-07-11T16:26:00Z</dcterms:created>
  <dcterms:modified xsi:type="dcterms:W3CDTF">2026-08-28T06:10:00Z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0x010100FD6AFFD6CE014942BF86BBEEBCBDDF03</vt:lpwstr>
  </property>
  <property fmtid="{D5CDD505-2E9C-101B-9397-08002B2CF9AE}" pid="3" name="MediaServiceImageTags">
    <vt:lpwstr/>
  </property>
</Properties>
</file>